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  <w:r>
        <w:rPr>
          <w:noProof/>
        </w:rPr>
        <w:pict>
          <v:group id="_x0000_s1026" style="position:absolute;margin-left:36pt;margin-top:35.8pt;width:541.8pt;height:720.95pt;z-index:-251639808;mso-position-horizontal-relative:page;mso-position-vertical-relative:page" coordorigin="705,716" coordsize="10836,14419">
            <v:rect id="_x0000_s1027" style="position:absolute;left:6500;top:9526;width:5024;height:3908" fillcolor="#81c568" stroked="f"/>
            <v:line id="_x0000_s1028" style="position:absolute" from="3597,9528" to="4111,9528" strokecolor="#81c568" strokeweight=".1pt"/>
            <v:rect id="_x0000_s1029" style="position:absolute;left:730;top:728;width:10794;height:8798" fillcolor="#81c568" stroked="f"/>
            <v:shape id="_x0000_s1030" style="position:absolute;left:730;top:728;width:10794;height:12705" coordorigin="730,729" coordsize="10794,12705" path="m730,729r10794,l11524,13434r-5023,l6501,9526r-2761,2l730,9526r,-8797xe" filled="f" strokecolor="#231f20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720;top:730;width:10808;height:12593">
              <v:imagedata r:id="rId5" o:title=""/>
            </v:shape>
            <v:rect id="_x0000_s1032" style="position:absolute;left:726;top:735;width:10794;height:14379" filled="f" strokecolor="#231f20" strokeweight="2pt"/>
            <v:shape id="_x0000_s1033" style="position:absolute;left:724;top:735;width:10796;height:12699" coordorigin="725,736" coordsize="10796,12699" path="m725,736r10794,l11520,13434r-5024,l6496,9527r-5770,l725,736xe" filled="f" strokecolor="#231f20" strokeweight="2pt">
              <v:path arrowok="t"/>
            </v:shape>
            <v:shape id="_x0000_s1034" type="#_x0000_t75" style="position:absolute;left:4394;top:2111;width:212;height:212">
              <v:imagedata r:id="rId6" o:title=""/>
            </v:shape>
            <v:shape id="_x0000_s1035" type="#_x0000_t75" style="position:absolute;left:3267;top:2858;width:212;height:212">
              <v:imagedata r:id="rId7" o:title=""/>
            </v:shape>
            <v:shape id="_x0000_s1036" style="position:absolute;left:4840;top:3143;width:202;height:202" coordorigin="4841,3144" coordsize="202,202" path="m5010,3144r-137,l4860,3146r-10,7l4843,3163r-2,13l4841,3314r2,12l4850,3336r10,7l4873,3346r137,l5023,3343r10,-7l5040,3326r2,-12l5042,3176r-2,-13l5033,3153r-10,-7l5010,3144xe" stroked="f">
              <v:path arrowok="t"/>
            </v:shape>
            <v:shape id="_x0000_s1037" style="position:absolute;left:4840;top:3143;width:202;height:202" coordorigin="4841,3144" coordsize="202,202" path="m4873,3144r137,l5023,3146r10,7l5040,3163r2,13l5042,3314r-2,12l5033,3336r-10,7l5010,3346r-137,l4860,3343r-10,-7l4843,3326r-2,-12l4841,3176r2,-13l4850,3153r10,-7l4873,3144xe" filled="f" strokecolor="#231f20" strokeweight=".17144mm">
              <v:path arrowok="t"/>
            </v:shape>
            <v:shape id="_x0000_s1038" style="position:absolute;left:5969;top:2863;width:202;height:202" coordorigin="5970,2864" coordsize="202,202" path="m6139,2864r-138,l5989,2866r-10,7l5972,2883r-2,13l5970,3034r2,12l5979,3056r10,7l6001,3066r138,l6152,3063r10,-7l6169,3046r2,-12l6171,2896r-2,-13l6162,2873r-10,-7l6139,2864xe" stroked="f">
              <v:path arrowok="t"/>
            </v:shape>
            <v:shape id="_x0000_s1039" style="position:absolute;left:5969;top:2863;width:202;height:202" coordorigin="5970,2864" coordsize="202,202" path="m6001,2864r138,l6152,2866r10,7l6169,2883r2,13l6171,3034r-2,12l6162,3056r-10,7l6139,3066r-138,l5989,3063r-10,-7l5972,3046r-2,-12l5970,2896r2,-13l5979,2873r10,-7l6001,2864xe" filled="f" strokecolor="#231f20" strokeweight=".17144mm">
              <v:path arrowok="t"/>
            </v:shape>
            <v:shape id="_x0000_s1040" type="#_x0000_t75" style="position:absolute;left:8492;top:2765;width:212;height:212">
              <v:imagedata r:id="rId7" o:title=""/>
            </v:shape>
            <v:shape id="_x0000_s1041" type="#_x0000_t75" style="position:absolute;left:7510;top:3695;width:1098;height:1275">
              <v:imagedata r:id="rId8" o:title=""/>
            </v:shape>
            <v:shape id="_x0000_s1042" type="#_x0000_t75" style="position:absolute;left:6666;top:3877;width:212;height:212">
              <v:imagedata r:id="rId7" o:title=""/>
            </v:shape>
            <v:shape id="_x0000_s1043" style="position:absolute;left:5993;top:3492;width:202;height:202" coordorigin="5994,3492" coordsize="202,202" path="m6163,3492r-137,l6013,3495r-10,6l5996,3511r-2,13l5994,3662r2,12l6003,3685r10,6l6026,3694r137,l6176,3691r10,-6l6193,3674r2,-12l6195,3524r-2,-13l6186,3501r-10,-6l6163,3492xe" stroked="f">
              <v:path arrowok="t"/>
            </v:shape>
            <v:shape id="_x0000_s1044" style="position:absolute;left:5993;top:3492;width:202;height:202" coordorigin="5994,3492" coordsize="202,202" path="m6026,3492r137,l6176,3495r10,6l6193,3511r2,13l6195,3662r-2,12l6186,3685r-10,6l6163,3694r-137,l6013,3691r-10,-6l5996,3674r-2,-12l5994,3524r2,-13l6003,3501r10,-6l6026,3492xe" filled="f" strokecolor="#231f20" strokeweight=".17144mm">
              <v:path arrowok="t"/>
            </v:shape>
            <v:shape id="_x0000_s1045" style="position:absolute;left:5350;top:4001;width:202;height:202" coordorigin="5351,4002" coordsize="202,202" path="m5520,4002r-138,l5370,4004r-10,7l5353,4021r-2,12l5351,4172r2,12l5360,4194r10,7l5382,4204r138,l5533,4201r10,-7l5550,4184r2,-12l5552,4033r-2,-12l5543,4011r-10,-7l5520,4002xe" stroked="f">
              <v:path arrowok="t"/>
            </v:shape>
            <v:shape id="_x0000_s1046" style="position:absolute;left:5350;top:4001;width:202;height:202" coordorigin="5351,4002" coordsize="202,202" path="m5382,4002r138,l5533,4004r10,7l5550,4021r2,12l5552,4172r-2,12l5543,4194r-10,7l5520,4204r-138,l5370,4201r-10,-7l5353,4184r-2,-12l5351,4033r2,-12l5360,4011r10,-7l5382,4002xe" filled="f" strokecolor="#231f20" strokeweight=".17144mm">
              <v:path arrowok="t"/>
            </v:shape>
            <v:shape id="_x0000_s1047" style="position:absolute;left:4585;top:4339;width:202;height:202" coordorigin="4585,4340" coordsize="202,202" path="m4755,4340r-138,l4605,4342r-10,7l4588,4359r-3,12l4585,4509r3,13l4595,4532r10,7l4617,4542r138,l4767,4539r10,-7l4784,4522r3,-13l4787,4371r-3,-12l4777,4349r-10,-7l4755,4340xe" stroked="f">
              <v:path arrowok="t"/>
            </v:shape>
            <v:shape id="_x0000_s1048" style="position:absolute;left:4585;top:4339;width:202;height:202" coordorigin="4585,4340" coordsize="202,202" path="m4617,4340r138,l4767,4342r10,7l4784,4359r3,12l4787,4509r-3,13l4777,4532r-10,7l4755,4542r-138,l4605,4539r-10,-7l4588,4522r-3,-13l4585,4371r3,-12l4595,4349r10,-7l4617,4340xe" filled="f" strokecolor="#231f20" strokeweight=".17144mm">
              <v:path arrowok="t"/>
            </v:shape>
            <v:shape id="_x0000_s1049" type="#_x0000_t75" style="position:absolute;left:3177;top:4316;width:212;height:212">
              <v:imagedata r:id="rId9" o:title=""/>
            </v:shape>
            <v:shape id="_x0000_s1050" type="#_x0000_t75" style="position:absolute;left:6044;top:4577;width:212;height:212">
              <v:imagedata r:id="rId10" o:title=""/>
            </v:shape>
            <v:shape id="_x0000_s1051" type="#_x0000_t75" style="position:absolute;left:3649;top:5060;width:2081;height:1721">
              <v:imagedata r:id="rId11" o:title=""/>
            </v:shape>
            <v:shape id="_x0000_s1052" style="position:absolute;left:6232;top:4928;width:202;height:202" coordorigin="6232,4929" coordsize="202,202" path="m6402,4929r-138,l6251,4931r-10,7l6235,4948r-3,13l6232,5099r3,12l6241,5121r10,7l6264,5131r138,l6414,5128r10,-7l6431,5111r3,-12l6434,4961r-3,-13l6424,4938r-10,-7l6402,4929xe" stroked="f">
              <v:path arrowok="t"/>
            </v:shape>
            <v:shape id="_x0000_s1053" style="position:absolute;left:6232;top:4928;width:202;height:202" coordorigin="6232,4929" coordsize="202,202" path="m6264,4929r138,l6414,4931r10,7l6431,4948r3,13l6434,5099r-3,12l6424,5121r-10,7l6402,5131r-138,l6251,5128r-10,-7l6235,5111r-3,-12l6232,4961r3,-13l6241,4938r10,-7l6264,4929xe" filled="f" strokecolor="#231f20" strokeweight=".17144mm">
              <v:path arrowok="t"/>
            </v:shape>
            <v:shape id="_x0000_s1054" type="#_x0000_t75" style="position:absolute;left:6927;top:4933;width:212;height:212">
              <v:imagedata r:id="rId12" o:title=""/>
            </v:shape>
            <v:shape id="_x0000_s1055" style="position:absolute;left:7161;top:4384;width:202;height:202" coordorigin="7162,4385" coordsize="202,202" path="m7331,4385r-138,l7181,4387r-10,7l7164,4404r-2,13l7162,4555r2,12l7171,4577r10,7l7193,4587r138,l7344,4584r10,-7l7361,4567r2,-12l7363,4417r-2,-13l7354,4394r-10,-7l7331,4385xe" stroked="f">
              <v:path arrowok="t"/>
            </v:shape>
            <v:shape id="_x0000_s1056" style="position:absolute;left:7161;top:4384;width:202;height:202" coordorigin="7162,4385" coordsize="202,202" path="m7193,4385r138,l7344,4387r10,7l7361,4404r2,13l7363,4555r-2,12l7354,4577r-10,7l7331,4587r-138,l7181,4584r-10,-7l7164,4567r-2,-12l7162,4417r2,-13l7171,4394r10,-7l7193,4385xe" filled="f" strokecolor="#231f20" strokeweight=".17144mm">
              <v:path arrowok="t"/>
            </v:shape>
            <v:shape id="_x0000_s1057" type="#_x0000_t75" style="position:absolute;left:7404;top:5010;width:1555;height:865">
              <v:imagedata r:id="rId13" o:title=""/>
            </v:shape>
            <v:shape id="_x0000_s1058" style="position:absolute;left:6980;top:5678;width:202;height:202" coordorigin="6980,5679" coordsize="202,202" path="m7150,5679r-138,l6999,5681r-10,7l6983,5698r-3,12l6980,5849r3,12l6989,5871r10,7l7012,5881r138,l7162,5878r10,-7l7179,5861r3,-12l7182,5710r-3,-12l7172,5688r-10,-7l7150,5679xe" stroked="f">
              <v:path arrowok="t"/>
            </v:shape>
            <v:shape id="_x0000_s1059" style="position:absolute;left:6980;top:5678;width:202;height:202" coordorigin="6980,5679" coordsize="202,202" path="m7012,5679r138,l7162,5681r10,7l7179,5698r3,12l7182,5849r-3,12l7172,5871r-10,7l7150,5881r-138,l6999,5878r-10,-7l6983,5861r-3,-12l6980,5710r3,-12l6989,5688r10,-7l7012,5679xe" filled="f" strokecolor="#231f20" strokeweight=".17144mm">
              <v:path arrowok="t"/>
            </v:shape>
            <v:shape id="_x0000_s1060" style="position:absolute;left:6374;top:5779;width:202;height:202" coordorigin="6374,5780" coordsize="202,202" path="m6544,5780r-138,l6393,5782r-10,7l6377,5799r-3,12l6374,5950r3,12l6383,5972r10,7l6406,5982r138,l6556,5979r10,-7l6573,5962r3,-12l6576,5811r-3,-12l6566,5789r-10,-7l6544,5780xe" stroked="f">
              <v:path arrowok="t"/>
            </v:shape>
            <v:shape id="_x0000_s1061" style="position:absolute;left:6374;top:5779;width:202;height:202" coordorigin="6374,5780" coordsize="202,202" path="m6406,5780r138,l6556,5782r10,7l6573,5799r3,12l6576,5950r-3,12l6566,5972r-10,7l6544,5982r-138,l6393,5979r-10,-7l6377,5962r-3,-12l6374,5811r3,-12l6383,5789r10,-7l6406,5780xe" filled="f" strokecolor="#231f20" strokeweight=".17144mm">
              <v:path arrowok="t"/>
            </v:shape>
            <v:shape id="_x0000_s1062" style="position:absolute;left:8057;top:5831;width:202;height:202" coordorigin="8057,5832" coordsize="202,202" path="m8227,5832r-138,l8077,5834r-10,7l8060,5851r-3,12l8057,6001r3,13l8067,6024r10,7l8089,6034r138,l8239,6031r10,-7l8256,6014r3,-13l8259,5863r-3,-12l8249,5841r-10,-7l8227,5832xe" stroked="f">
              <v:path arrowok="t"/>
            </v:shape>
            <v:shape id="_x0000_s1063" style="position:absolute;left:8057;top:5831;width:202;height:202" coordorigin="8057,5832" coordsize="202,202" path="m8089,5832r138,l8239,5834r10,7l8256,5851r3,12l8259,6001r-3,13l8249,6024r-10,7l8227,6034r-138,l8077,6031r-10,-7l8060,6014r-3,-13l8057,5863r3,-12l8067,5841r10,-7l8089,5832xe" filled="f" strokecolor="#231f20" strokeweight=".17144mm">
              <v:path arrowok="t"/>
            </v:shape>
            <v:shape id="_x0000_s1064" style="position:absolute;left:8695;top:6466;width:202;height:202" coordorigin="8695,6466" coordsize="202,202" path="m8865,6466r-138,l8715,6469r-10,6l8698,6486r-3,12l8695,6636r3,12l8705,6659r10,7l8727,6668r138,l8877,6666r10,-7l8894,6648r3,-12l8897,6498r-3,-12l8887,6475r-10,-6l8865,6466xe" stroked="f">
              <v:path arrowok="t"/>
            </v:shape>
            <v:shape id="_x0000_s1065" style="position:absolute;left:8695;top:6466;width:202;height:202" coordorigin="8695,6466" coordsize="202,202" path="m8727,6466r138,l8877,6469r10,6l8894,6486r3,12l8897,6636r-3,12l8887,6659r-10,7l8865,6668r-138,l8715,6666r-10,-7l8698,6648r-3,-12l8695,6498r3,-12l8705,6475r10,-6l8727,6466xe" filled="f" strokecolor="#231f20" strokeweight=".17144mm">
              <v:path arrowok="t"/>
            </v:shape>
            <v:shape id="_x0000_s1066" style="position:absolute;left:8896;top:7613;width:202;height:202" coordorigin="8897,7614" coordsize="202,202" path="m9066,7614r-138,l8916,7616r-10,7l8899,7633r-2,13l8897,7784r2,12l8906,7806r10,7l8928,7816r138,l9079,7813r10,-7l9096,7796r2,-12l9098,7646r-2,-13l9089,7623r-10,-7l9066,7614xe" stroked="f">
              <v:path arrowok="t"/>
            </v:shape>
            <v:shape id="_x0000_s1067" style="position:absolute;left:8896;top:7613;width:202;height:202" coordorigin="8897,7614" coordsize="202,202" path="m8928,7614r138,l9079,7616r10,7l9096,7633r2,13l9098,7784r-2,12l9089,7806r-10,7l9066,7816r-138,l8916,7813r-10,-7l8899,7796r-2,-12l8897,7646r2,-13l8906,7623r10,-7l8928,7614xe" filled="f" strokecolor="#231f20" strokeweight=".17144mm">
              <v:path arrowok="t"/>
            </v:shape>
            <v:shape id="_x0000_s1068" style="position:absolute;left:5847;top:6496;width:202;height:202" coordorigin="5848,6497" coordsize="202,202" path="m6017,6497r-138,l5867,6499r-10,7l5850,6516r-2,12l5848,6666r2,13l5857,6689r10,7l5879,6698r138,l6029,6696r10,-7l6046,6679r3,-13l6049,6528r-3,-12l6039,6506r-10,-7l6017,6497xe" stroked="f">
              <v:path arrowok="t"/>
            </v:shape>
            <v:shape id="_x0000_s1069" style="position:absolute;left:5847;top:6496;width:202;height:202" coordorigin="5848,6497" coordsize="202,202" path="m5879,6497r138,l6029,6499r10,7l6046,6516r3,12l6049,6666r-3,13l6039,6689r-10,7l6017,6698r-138,l5867,6696r-10,-7l5850,6679r-2,-13l5848,6528r2,-12l5857,6506r10,-7l5879,6497xe" filled="f" strokecolor="#231f20" strokeweight=".17144mm">
              <v:path arrowok="t"/>
            </v:shape>
            <v:shape id="_x0000_s1070" type="#_x0000_t75" style="position:absolute;left:5277;top:7622;width:212;height:212">
              <v:imagedata r:id="rId14" o:title=""/>
            </v:shape>
            <v:shape id="_x0000_s1071" type="#_x0000_t75" style="position:absolute;left:7573;top:9306;width:212;height:212">
              <v:imagedata r:id="rId15" o:title=""/>
            </v:shape>
            <v:shape id="_x0000_s1072" type="#_x0000_t75" style="position:absolute;left:9060;top:10288;width:212;height:212">
              <v:imagedata r:id="rId15" o:title=""/>
            </v:shape>
            <v:shape id="_x0000_s1073" type="#_x0000_t75" style="position:absolute;left:9913;top:10479;width:212;height:212">
              <v:imagedata r:id="rId15" o:title=""/>
            </v:shape>
            <v:shape id="_x0000_s1074" type="#_x0000_t75" style="position:absolute;left:9459;top:12359;width:212;height:212">
              <v:imagedata r:id="rId15" o:title=""/>
            </v:shape>
            <v:shape id="_x0000_s1075" type="#_x0000_t75" style="position:absolute;left:8300;top:10948;width:212;height:212">
              <v:imagedata r:id="rId15" o:title=""/>
            </v:shape>
            <v:shape id="_x0000_s1076" type="#_x0000_t75" style="position:absolute;left:4340;top:7399;width:212;height:212">
              <v:imagedata r:id="rId16" o:title=""/>
            </v:shape>
            <v:shape id="_x0000_s1077" style="position:absolute;left:4615;top:6375;width:202;height:202" coordorigin="4615,6376" coordsize="202,202" path="m4785,6376r-138,l4635,6378r-10,7l4618,6395r-3,13l4615,6546r3,12l4625,6568r10,7l4647,6578r138,l4797,6575r10,-7l4814,6558r3,-12l4817,6408r-3,-13l4807,6385r-10,-7l4785,6376xe" stroked="f">
              <v:path arrowok="t"/>
            </v:shape>
            <v:shape id="_x0000_s1078" style="position:absolute;left:4615;top:6375;width:202;height:202" coordorigin="4615,6376" coordsize="202,202" path="m4647,6376r138,l4797,6378r10,7l4814,6395r3,13l4817,6546r-3,12l4807,6568r-10,7l4785,6578r-138,l4635,6575r-10,-7l4618,6558r-3,-12l4615,6408r3,-13l4625,6385r10,-7l4647,6376xe" filled="f" strokecolor="#231f20" strokeweight=".17144mm">
              <v:path arrowok="t"/>
            </v:shape>
            <v:shape id="_x0000_s1079" type="#_x0000_t75" style="position:absolute;left:5172;top:5999;width:212;height:212">
              <v:imagedata r:id="rId16" o:title=""/>
            </v:shape>
            <v:shape id="_x0000_s1080" type="#_x0000_t75" style="position:absolute;left:6475;top:13790;width:176;height:176">
              <v:imagedata r:id="rId17" o:title=""/>
            </v:shape>
            <v:shape id="_x0000_s1081" style="position:absolute;left:5017;top:3348;width:150;height:150" coordorigin="5018,3348" coordsize="150,150" path="m5093,3348r-30,6l5040,3370r-16,24l5018,3423r6,29l5040,3476r23,16l5093,3498r29,-6l5145,3476r16,-24l5167,3423r-6,-29l5145,3370r-23,-16l5093,3348xe" fillcolor="#8b50a0" stroked="f">
              <v:path arrowok="t"/>
            </v:shape>
            <v:shape id="_x0000_s1082" style="position:absolute;left:5017;top:3348;width:150;height:150" coordorigin="5018,3348" coordsize="150,150" path="m5167,3423r-6,29l5145,3476r-23,16l5093,3498r-30,-6l5040,3476r-16,-24l5018,3423r6,-29l5040,3370r23,-16l5093,3348r29,6l5145,3370r16,24l5167,3423xe" filled="f" strokecolor="white" strokeweight=".5pt">
              <v:path arrowok="t"/>
            </v:shape>
            <v:shape id="_x0000_s1083" type="#_x0000_t75" style="position:absolute;left:6984;top:4017;width:160;height:160">
              <v:imagedata r:id="rId18" o:title=""/>
            </v:shape>
            <v:shape id="_x0000_s1084" type="#_x0000_t75" style="position:absolute;left:6663;top:6534;width:160;height:160">
              <v:imagedata r:id="rId19" o:title=""/>
            </v:shape>
            <v:shape id="_x0000_s1085" type="#_x0000_t75" style="position:absolute;left:6663;top:6785;width:160;height:160">
              <v:imagedata r:id="rId20" o:title=""/>
            </v:shape>
            <v:shape id="_x0000_s1086" type="#_x0000_t75" style="position:absolute;left:7330;top:7193;width:160;height:160">
              <v:imagedata r:id="rId20" o:title=""/>
            </v:shape>
            <v:shape id="_x0000_s1087" type="#_x0000_t75" style="position:absolute;left:7901;top:6855;width:160;height:160">
              <v:imagedata r:id="rId18" o:title=""/>
            </v:shape>
            <v:shape id="_x0000_s1088" type="#_x0000_t75" style="position:absolute;left:8031;top:6655;width:160;height:160">
              <v:imagedata r:id="rId21" o:title=""/>
            </v:shape>
            <v:shape id="_x0000_s1089" type="#_x0000_t75" style="position:absolute;left:7414;top:7400;width:160;height:160">
              <v:imagedata r:id="rId18" o:title=""/>
            </v:shape>
            <v:shape id="_x0000_s1090" type="#_x0000_t75" style="position:absolute;left:6475;top:14369;width:176;height:176">
              <v:imagedata r:id="rId22" o:title=""/>
            </v:shape>
            <v:shape id="_x0000_s1091" style="position:absolute;left:6186;top:7393;width:150;height:150" coordorigin="6186,7393" coordsize="150,150" path="m6261,7393r-29,6l6208,7415r-16,24l6186,7468r6,29l6208,7521r24,16l6261,7543r29,-6l6314,7521r16,-24l6335,7468r-5,-29l6314,7415r-24,-16l6261,7393xe" fillcolor="#4a63ae" stroked="f">
              <v:path arrowok="t"/>
            </v:shape>
            <v:shape id="_x0000_s1092" style="position:absolute;left:6186;top:7393;width:150;height:150" coordorigin="6186,7393" coordsize="150,150" path="m6335,7468r-5,29l6314,7521r-24,16l6261,7543r-29,-6l6208,7521r-16,-24l6186,7468r6,-29l6208,7415r24,-16l6261,7393r29,6l6314,7415r16,24l6335,7468xe" filled="f" strokecolor="white" strokeweight=".5pt">
              <v:path arrowok="t"/>
            </v:shape>
            <v:shape id="_x0000_s1093" type="#_x0000_t75" style="position:absolute;left:4431;top:4935;width:160;height:160">
              <v:imagedata r:id="rId23" o:title=""/>
            </v:shape>
            <v:shape id="_x0000_s1094" style="position:absolute;left:4850;top:3401;width:150;height:150" coordorigin="4851,3402" coordsize="150,150" path="m4926,3402r-29,5l4873,3423r-16,24l4851,3476r6,29l4873,3529r24,16l4926,3551r29,-6l4979,3529r16,-24l5000,3476r-5,-29l4979,3423r-24,-16l4926,3402xe" fillcolor="#4a63ae" stroked="f">
              <v:path arrowok="t"/>
            </v:shape>
            <v:shape id="_x0000_s1095" style="position:absolute;left:4850;top:3401;width:150;height:150" coordorigin="4851,3402" coordsize="150,150" path="m5000,3476r-5,29l4979,3529r-24,16l4926,3551r-29,-6l4873,3529r-16,-24l4851,3476r6,-29l4873,3423r24,-16l4926,3402r29,5l4979,3423r16,24l5000,3476xe" filled="f" strokecolor="white" strokeweight=".5pt">
              <v:path arrowok="t"/>
            </v:shape>
            <v:shape id="_x0000_s1096" style="position:absolute;left:6427;top:7754;width:150;height:150" coordorigin="6428,7755" coordsize="150,150" path="m6503,7755r-30,5l6450,7777r-16,23l6428,7829r6,29l6450,7882r23,16l6503,7904r29,-6l6555,7882r16,-24l6577,7829r-6,-29l6555,7777r-23,-17l6503,7755xe" fillcolor="#4a63ae" stroked="f">
              <v:path arrowok="t"/>
            </v:shape>
            <v:shape id="_x0000_s1097" style="position:absolute;left:6427;top:7754;width:150;height:150" coordorigin="6428,7755" coordsize="150,150" path="m6577,7829r-6,29l6555,7882r-23,16l6503,7904r-30,-6l6450,7882r-16,-24l6428,7829r6,-29l6450,7777r23,-17l6503,7755r29,5l6555,7777r16,23l6577,7829xe" filled="f" strokecolor="white" strokeweight=".5pt">
              <v:path arrowok="t"/>
            </v:shape>
            <v:shape id="_x0000_s1098" style="position:absolute;left:6722;top:8395;width:150;height:150" coordorigin="6723,8396" coordsize="150,150" path="m6798,8396r-29,6l6745,8418r-16,24l6723,8471r6,29l6745,8523r24,16l6798,8545r29,-6l6850,8523r16,-23l6872,8471r-6,-29l6850,8418r-23,-16l6798,8396xe" fillcolor="#4a63ae" stroked="f">
              <v:path arrowok="t"/>
            </v:shape>
            <v:shape id="_x0000_s1099" style="position:absolute;left:6722;top:8395;width:150;height:150" coordorigin="6723,8396" coordsize="150,150" path="m6872,8471r-6,29l6850,8523r-23,16l6798,8545r-29,-6l6745,8523r-16,-23l6723,8471r6,-29l6745,8418r24,-16l6798,8396r29,6l6850,8418r16,24l6872,8471xe" filled="f" strokecolor="white" strokeweight=".5pt">
              <v:path arrowok="t"/>
            </v:shape>
            <v:shape id="_x0000_s1100" type="#_x0000_t75" style="position:absolute;left:6475;top:14086;width:176;height:176">
              <v:imagedata r:id="rId24" o:title=""/>
            </v:shape>
            <v:shape id="_x0000_s1101" type="#_x0000_t75" style="position:absolute;left:6860;top:7082;width:160;height:160">
              <v:imagedata r:id="rId25" o:title=""/>
            </v:shape>
            <v:shape id="_x0000_s1102" style="position:absolute;left:5968;top:2677;width:150;height:150" coordorigin="5968,2678" coordsize="150,150" path="m6043,2678r-29,5l5990,2699r-16,24l5968,2752r6,29l5990,2805r24,16l6043,2827r29,-6l6096,2805r16,-24l6118,2752r-6,-29l6096,2699r-24,-16l6043,2678xe" fillcolor="#ef3c25" stroked="f">
              <v:path arrowok="t"/>
            </v:shape>
            <v:shape id="_x0000_s1103" style="position:absolute;left:5968;top:2677;width:150;height:150" coordorigin="5968,2678" coordsize="150,150" path="m6118,2752r-6,29l6096,2805r-24,16l6043,2827r-29,-6l5990,2805r-16,-24l5968,2752r6,-29l5990,2699r24,-16l6043,2678r29,5l6096,2699r16,24l6118,2752xe" filled="f" strokecolor="white" strokeweight=".5pt">
              <v:path arrowok="t"/>
            </v:shape>
            <v:shape id="_x0000_s1104" style="position:absolute;left:5560;top:2504;width:150;height:150" coordorigin="5560,2504" coordsize="150,150" path="m5635,2504r-29,6l5582,2526r-16,24l5560,2579r6,29l5582,2632r24,16l5635,2654r29,-6l5688,2632r16,-24l5709,2579r-5,-29l5688,2526r-24,-16l5635,2504xe" fillcolor="#ef3c25" stroked="f">
              <v:path arrowok="t"/>
            </v:shape>
            <v:shape id="_x0000_s1105" style="position:absolute;left:5560;top:2504;width:150;height:150" coordorigin="5560,2504" coordsize="150,150" path="m5709,2579r-5,29l5688,2632r-24,16l5635,2654r-29,-6l5582,2632r-16,-24l5560,2579r6,-29l5582,2526r24,-16l5635,2504r29,6l5688,2526r16,24l5709,2579xe" filled="f" strokecolor="white" strokeweight=".5pt">
              <v:path arrowok="t"/>
            </v:shape>
            <v:shape id="_x0000_s1106" style="position:absolute;left:4685;top:3452;width:150;height:150" coordorigin="4685,3452" coordsize="150,150" path="m4760,3452r-29,6l4707,3474r-16,24l4685,3527r6,29l4707,3580r24,16l4760,3602r29,-6l4813,3580r16,-24l4835,3527r-6,-29l4813,3474r-24,-16l4760,3452xe" fillcolor="#ef3c25" stroked="f">
              <v:path arrowok="t"/>
            </v:shape>
            <v:shape id="_x0000_s1107" style="position:absolute;left:4685;top:3452;width:150;height:150" coordorigin="4685,3452" coordsize="150,150" path="m4835,3527r-6,29l4813,3580r-24,16l4760,3602r-29,-6l4707,3580r-16,-24l4685,3527r6,-29l4707,3474r24,-16l4760,3452r29,6l4813,3474r16,24l4835,3527xe" filled="f" strokecolor="white" strokeweight=".5pt">
              <v:path arrowok="t"/>
            </v:shape>
            <v:shape id="_x0000_s1108" type="#_x0000_t75" style="position:absolute;left:9173;top:5899;width:160;height:160">
              <v:imagedata r:id="rId26" o:title=""/>
            </v:shape>
            <v:shape id="_x0000_s1109" style="position:absolute;left:4394;top:4074;width:150;height:150" coordorigin="4395,4074" coordsize="150,150" path="m4469,4074r-29,6l4417,4096r-17,24l4395,4149r5,29l4417,4202r23,16l4469,4224r29,-6l4522,4202r16,-24l4544,4149r-6,-29l4522,4096r-24,-16l4469,4074xe" fillcolor="#ef3c25" stroked="f">
              <v:path arrowok="t"/>
            </v:shape>
            <v:shape id="_x0000_s1110" style="position:absolute;left:4394;top:4074;width:150;height:150" coordorigin="4395,4074" coordsize="150,150" path="m4544,4149r-6,29l4522,4202r-24,16l4469,4224r-29,-6l4417,4202r-17,-24l4395,4149r5,-29l4417,4096r23,-16l4469,4074r29,6l4522,4096r16,24l4544,4149xe" filled="f" strokecolor="white" strokeweight=".5pt">
              <v:path arrowok="t"/>
            </v:shape>
            <v:shape id="_x0000_s1111" style="position:absolute;left:7924;top:10020;width:150;height:150" coordorigin="7925,10020" coordsize="150,150" path="m7999,10020r-29,6l7946,10042r-16,24l7925,10095r5,29l7946,10148r24,16l7999,10170r29,-6l8052,10148r16,-24l8074,10095r-6,-29l8052,10042r-24,-16l7999,10020xe" fillcolor="#ef3c25" stroked="f">
              <v:path arrowok="t"/>
            </v:shape>
            <v:shape id="_x0000_s1112" style="position:absolute;left:7924;top:10020;width:150;height:150" coordorigin="7925,10020" coordsize="150,150" path="m8074,10095r-6,29l8052,10148r-24,16l7999,10170r-29,-6l7946,10148r-16,-24l7925,10095r5,-29l7946,10042r24,-16l7999,10020r29,6l8052,10042r16,24l8074,10095xe" filled="f" strokecolor="white" strokeweight=".5pt">
              <v:path arrowok="t"/>
            </v:shape>
            <v:shape id="_x0000_s1113" type="#_x0000_t75" style="position:absolute;left:6985;top:8851;width:160;height:160">
              <v:imagedata r:id="rId27" o:title=""/>
            </v:shape>
            <v:shape id="_x0000_s1114" style="position:absolute;left:6355;top:7311;width:150;height:150" coordorigin="6356,7312" coordsize="150,150" path="m6430,7312r-29,6l6378,7334r-16,23l6356,7387r6,29l6378,7439r23,16l6430,7461r30,-6l6483,7439r16,-23l6505,7387r-6,-30l6483,7334r-23,-16l6430,7312xe" fillcolor="#ef3c25" stroked="f">
              <v:path arrowok="t"/>
            </v:shape>
            <v:shape id="_x0000_s1115" style="position:absolute;left:6355;top:7311;width:150;height:150" coordorigin="6356,7312" coordsize="150,150" path="m6505,7387r-6,29l6483,7439r-23,16l6430,7461r-29,-6l6378,7439r-16,-23l6356,7387r6,-30l6378,7334r23,-16l6430,7312r30,6l6483,7334r16,23l6505,7387xe" filled="f" strokecolor="white" strokeweight=".5pt">
              <v:path arrowok="t"/>
            </v:shape>
            <v:shape id="_x0000_s1116" style="position:absolute;left:6581;top:7666;width:150;height:150" coordorigin="6582,7666" coordsize="150,150" path="m6657,7666r-30,6l6604,7688r-16,24l6582,7741r6,29l6604,7794r23,16l6657,7815r29,-5l6709,7794r16,-24l6731,7741r-6,-29l6709,7688r-23,-16l6657,7666xe" fillcolor="#ef3c25" stroked="f">
              <v:path arrowok="t"/>
            </v:shape>
            <v:shape id="_x0000_s1117" style="position:absolute;left:6581;top:7666;width:150;height:150" coordorigin="6582,7666" coordsize="150,150" path="m6731,7741r-6,29l6709,7794r-23,16l6657,7815r-30,-5l6604,7794r-16,-24l6582,7741r6,-29l6604,7688r23,-16l6657,7666r29,6l6709,7688r16,24l6731,7741xe" filled="f" strokecolor="white" strokeweight=".5pt">
              <v:path arrowok="t"/>
            </v:shape>
            <v:shape id="_x0000_s1118" style="position:absolute;left:6877;top:8301;width:150;height:150" coordorigin="6877,8301" coordsize="150,150" path="m6952,8301r-29,6l6899,8323r-16,24l6877,8376r6,29l6899,8429r24,16l6952,8451r29,-6l7005,8429r16,-24l7027,8376r-6,-29l7005,8323r-24,-16l6952,8301xe" fillcolor="#ef3c25" stroked="f">
              <v:path arrowok="t"/>
            </v:shape>
            <v:shape id="_x0000_s1119" style="position:absolute;left:6877;top:8301;width:150;height:150" coordorigin="6877,8301" coordsize="150,150" path="m7027,8376r-6,29l7005,8429r-24,16l6952,8451r-29,-6l6899,8429r-16,-24l6877,8376r6,-29l6899,8323r24,-16l6952,8301r29,6l7005,8323r16,24l7027,8376xe" filled="f" strokecolor="white" strokeweight=".5pt">
              <v:path arrowok="t"/>
            </v:shape>
            <v:shape id="_x0000_s1120" style="position:absolute;left:6171;top:7299;width:707;height:1052" coordorigin="6171,7300" coordsize="707,1052" o:spt="100" adj="0,,0" path="m6299,7375r-5,-75l6174,7300r-3,82l6299,7375t579,968l6874,8268r-121,l6750,8351r128,-8e" fillcolor="#cecac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21" type="#_x0000_t75" style="position:absolute;left:5988;top:8047;width:160;height:160">
              <v:imagedata r:id="rId28" o:title=""/>
            </v:shape>
            <v:shape id="_x0000_s1122" type="#_x0000_t75" style="position:absolute;left:5797;top:7366;width:160;height:160">
              <v:imagedata r:id="rId29" o:title=""/>
            </v:shape>
            <v:shape id="_x0000_s1123" type="#_x0000_t75" style="position:absolute;left:5299;top:6857;width:160;height:160">
              <v:imagedata r:id="rId30" o:title=""/>
            </v:shape>
            <v:shape id="_x0000_s1124" style="position:absolute;left:9556;top:7025;width:150;height:150" coordorigin="9556,7026" coordsize="150,150" path="m9631,7026r-29,6l9578,7048r-16,24l9556,7101r6,29l9578,7153r24,16l9631,7175r29,-6l9684,7153r16,-23l9706,7101r-6,-29l9684,7048r-24,-16l9631,7026xe" fillcolor="#43873f" stroked="f">
              <v:path arrowok="t"/>
            </v:shape>
            <v:shape id="_x0000_s1125" style="position:absolute;left:9556;top:7025;width:150;height:150" coordorigin="9556,7026" coordsize="150,150" path="m9706,7101r-6,29l9684,7153r-24,16l9631,7175r-29,-6l9578,7153r-16,-23l9556,7101r6,-29l9578,7048r24,-16l9631,7026r29,6l9684,7048r16,24l9706,7101xe" filled="f" strokecolor="white" strokeweight=".5pt">
              <v:path arrowok="t"/>
            </v:shape>
            <v:shape id="_x0000_s1126" type="#_x0000_t75" style="position:absolute;left:10147;top:5961;width:160;height:160">
              <v:imagedata r:id="rId29" o:title=""/>
            </v:shape>
            <v:shape id="_x0000_s1127" type="#_x0000_t75" style="position:absolute;left:8836;top:4747;width:160;height:160">
              <v:imagedata r:id="rId29" o:title=""/>
            </v:shape>
            <v:shape id="_x0000_s1128" style="position:absolute;left:9086;top:3378;width:150;height:150" coordorigin="9086,3379" coordsize="150,150" path="m9161,3379r-29,6l9108,3401r-16,23l9086,3454r6,29l9108,3506r24,16l9161,3528r29,-6l9214,3506r16,-23l9236,3454r-6,-30l9214,3401r-24,-16l9161,3379xe" fillcolor="#43873f" stroked="f">
              <v:path arrowok="t"/>
            </v:shape>
            <v:shape id="_x0000_s1129" style="position:absolute;left:9086;top:3378;width:150;height:150" coordorigin="9086,3379" coordsize="150,150" path="m9236,3454r-6,29l9214,3506r-24,16l9161,3528r-29,-6l9108,3506r-16,-23l9086,3454r6,-30l9108,3401r24,-16l9161,3379r29,6l9214,3401r16,23l9236,3454xe" filled="f" strokecolor="white" strokeweight=".5pt">
              <v:path arrowok="t"/>
            </v:shape>
            <v:shape id="_x0000_s1130" type="#_x0000_t75" style="position:absolute;left:5097;top:4652;width:160;height:160">
              <v:imagedata r:id="rId30" o:title=""/>
            </v:shape>
            <v:shape id="_x0000_s1131" style="position:absolute;left:2454;top:4130;width:150;height:150" coordorigin="2454,4131" coordsize="150,150" path="m2529,4131r-29,5l2476,4152r-16,24l2454,4205r6,29l2476,4258r24,16l2529,4280r29,-6l2582,4258r16,-24l2604,4205r-6,-29l2582,4152r-24,-16l2529,4131xe" fillcolor="#43873f" stroked="f">
              <v:path arrowok="t"/>
            </v:shape>
            <v:shape id="_x0000_s1132" style="position:absolute;left:2454;top:4130;width:150;height:150" coordorigin="2454,4131" coordsize="150,150" path="m2604,4205r-6,29l2582,4258r-24,16l2529,4280r-29,-6l2476,4258r-16,-24l2454,4205r6,-29l2476,4152r24,-16l2529,4131r29,5l2582,4152r16,24l2604,4205xe" filled="f" strokecolor="white" strokeweight=".5pt">
              <v:path arrowok="t"/>
            </v:shape>
            <v:shape id="_x0000_s1133" type="#_x0000_t75" style="position:absolute;left:2723;top:5088;width:160;height:160">
              <v:imagedata r:id="rId29" o:title=""/>
            </v:shape>
            <v:shape id="_x0000_s1134" type="#_x0000_t75" style="position:absolute;left:2988;top:5632;width:160;height:160">
              <v:imagedata r:id="rId28" o:title=""/>
            </v:shape>
            <v:shape id="_x0000_s1135" type="#_x0000_t75" style="position:absolute;left:3159;top:6025;width:160;height:160">
              <v:imagedata r:id="rId31" o:title=""/>
            </v:shape>
            <v:shape id="_x0000_s1136" type="#_x0000_t75" style="position:absolute;left:3373;top:6550;width:160;height:160">
              <v:imagedata r:id="rId30" o:title=""/>
            </v:shape>
            <v:shape id="_x0000_s1137" type="#_x0000_t75" style="position:absolute;left:3569;top:7041;width:160;height:160">
              <v:imagedata r:id="rId29" o:title=""/>
            </v:shape>
            <v:shape id="_x0000_s1138" type="#_x0000_t75" style="position:absolute;left:3732;top:8009;width:160;height:160">
              <v:imagedata r:id="rId29" o:title=""/>
            </v:shape>
            <v:shape id="_x0000_s1139" type="#_x0000_t75" style="position:absolute;left:2284;top:3439;width:160;height:160">
              <v:imagedata r:id="rId29" o:title=""/>
            </v:shape>
            <v:shape id="_x0000_s1140" type="#_x0000_t75" style="position:absolute;left:8036;top:13790;width:176;height:176">
              <v:imagedata r:id="rId32" o:title=""/>
            </v:shape>
            <v:shape id="_x0000_s1141" style="position:absolute;left:2503;top:3953;width:150;height:150" coordorigin="2503,3953" coordsize="150,150" path="m2578,3953r-29,6l2525,3975r-16,24l2503,4028r6,29l2525,4081r24,16l2578,4103r29,-6l2631,4081r16,-24l2653,4028r-6,-29l2631,3975r-24,-16l2578,3953xe" fillcolor="#43873f" stroked="f">
              <v:path arrowok="t"/>
            </v:shape>
            <v:shape id="_x0000_s1142" style="position:absolute;left:2503;top:3953;width:150;height:150" coordorigin="2503,3953" coordsize="150,150" path="m2653,4028r-6,29l2631,4081r-24,16l2578,4103r-29,-6l2525,4081r-16,-24l2503,4028r6,-29l2525,3975r24,-16l2578,3953r29,6l2631,3975r16,24l2653,4028xe" filled="f" strokecolor="white" strokeweight=".5pt">
              <v:path arrowok="t"/>
            </v:shape>
            <v:shape id="_x0000_s1143" type="#_x0000_t75" style="position:absolute;left:8036;top:14708;width:176;height:176">
              <v:imagedata r:id="rId33" o:title=""/>
            </v:shape>
            <v:shape id="_x0000_s1144" style="position:absolute;left:6453;top:4876;width:150;height:150" coordorigin="6453,4876" coordsize="150,150" path="m6528,4876r-29,6l6475,4898r-16,24l6453,4951r6,29l6475,5004r24,16l6528,5026r29,-6l6581,5004r16,-24l6603,4951r-6,-29l6581,4898r-24,-16l6528,4876xe" fillcolor="#6d6e71" stroked="f">
              <v:path arrowok="t"/>
            </v:shape>
            <v:shape id="_x0000_s1145" style="position:absolute;left:6453;top:4876;width:150;height:150" coordorigin="6453,4876" coordsize="150,150" path="m6603,4951r-6,29l6581,5004r-24,16l6528,5026r-29,-6l6475,5004r-16,-24l6453,4951r6,-29l6475,4898r24,-16l6528,4876r29,6l6581,4898r16,24l6603,4951xe" filled="f" strokecolor="white" strokeweight=".5pt">
              <v:path arrowok="t"/>
            </v:shape>
            <v:shape id="_x0000_s1146" style="position:absolute;left:6160;top:3334;width:150;height:150" coordorigin="6160,3335" coordsize="150,150" path="m6235,3335r-29,6l6182,3357r-16,23l6160,3410r6,29l6182,3462r24,16l6235,3484r29,-6l6288,3462r16,-23l6310,3410r-6,-30l6288,3357r-24,-16l6235,3335xe" fillcolor="#6d6e71" stroked="f">
              <v:path arrowok="t"/>
            </v:shape>
            <v:shape id="_x0000_s1147" style="position:absolute;left:6160;top:3334;width:150;height:150" coordorigin="6160,3335" coordsize="150,150" path="m6310,3410r-6,29l6288,3462r-24,16l6235,3484r-29,-6l6182,3462r-16,-23l6160,3410r6,-30l6182,3357r24,-16l6235,3335r29,6l6288,3357r16,23l6310,3410xe" filled="f" strokecolor="white" strokeweight=".5pt">
              <v:path arrowok="t"/>
            </v:shape>
            <v:shape id="_x0000_s1148" type="#_x0000_t75" style="position:absolute;left:3248;top:5724;width:160;height:160">
              <v:imagedata r:id="rId34" o:title=""/>
            </v:shape>
            <v:shape id="_x0000_s1149" style="position:absolute;left:5529;top:6742;width:150;height:150" coordorigin="5530,6743" coordsize="150,150" path="m5604,6743r-29,6l5551,6765r-16,23l5530,6817r5,30l5551,6870r24,16l5604,6892r29,-6l5657,6870r16,-23l5679,6817r-6,-29l5657,6765r-24,-16l5604,6743xe" fillcolor="#6d6e71" stroked="f">
              <v:path arrowok="t"/>
            </v:shape>
            <v:shape id="_x0000_s1150" style="position:absolute;left:5529;top:6742;width:150;height:150" coordorigin="5530,6743" coordsize="150,150" path="m5679,6817r-6,30l5657,6870r-24,16l5604,6892r-29,-6l5551,6870r-16,-23l5530,6817r5,-29l5551,6765r24,-16l5604,6743r29,6l5657,6765r16,23l5679,6817xe" filled="f" strokecolor="white" strokeweight=".5pt">
              <v:path arrowok="t"/>
            </v:shape>
            <v:shape id="_x0000_s1151" type="#_x0000_t75" style="position:absolute;left:5722;top:7641;width:160;height:160">
              <v:imagedata r:id="rId34" o:title=""/>
            </v:shape>
            <v:shape id="_x0000_s1152" style="position:absolute;left:5800;top:3093;width:150;height:150" coordorigin="5801,3094" coordsize="150,150" path="m5875,3094r-29,6l5823,3116r-16,24l5801,3169r6,29l5823,3221r23,16l5875,3243r30,-6l5928,3221r16,-23l5950,3169r-6,-29l5928,3116r-23,-16l5875,3094xe" fillcolor="#6d6e71" stroked="f">
              <v:path arrowok="t"/>
            </v:shape>
            <v:shape id="_x0000_s1153" style="position:absolute;left:5800;top:3093;width:150;height:150" coordorigin="5801,3094" coordsize="150,150" path="m5950,3169r-6,29l5928,3221r-23,16l5875,3243r-29,-6l5823,3221r-16,-23l5801,3169r6,-29l5823,3116r23,-16l5875,3094r30,6l5928,3116r16,24l5950,3169xe" filled="f" strokecolor="white" strokeweight=".5pt">
              <v:path arrowok="t"/>
            </v:shape>
            <v:shape id="_x0000_s1154" style="position:absolute;left:5789;top:2842;width:150;height:150" coordorigin="5790,2842" coordsize="150,150" path="m5865,2842r-29,6l5812,2864r-16,24l5790,2917r6,29l5812,2970r24,16l5865,2992r29,-6l5917,2970r16,-24l5939,2917r-6,-29l5917,2864r-23,-16l5865,2842xe" fillcolor="#6d6e71" stroked="f">
              <v:path arrowok="t"/>
            </v:shape>
            <v:shape id="_x0000_s1155" style="position:absolute;left:5789;top:2842;width:150;height:150" coordorigin="5790,2842" coordsize="150,150" path="m5939,2917r-6,29l5917,2970r-23,16l5865,2992r-29,-6l5812,2970r-16,-24l5790,2917r6,-29l5812,2864r24,-16l5865,2842r29,6l5917,2864r16,24l5939,2917xe" filled="f" strokecolor="white" strokeweight=".5pt">
              <v:path arrowok="t"/>
            </v:shape>
            <v:shape id="_x0000_s1156" style="position:absolute;left:5888;top:3342;width:150;height:150" coordorigin="5888,3343" coordsize="150,150" path="m5963,3343r-29,5l5910,3364r-16,24l5888,3417r6,29l5910,3470r24,16l5963,3492r29,-6l6016,3470r16,-24l6038,3417r-6,-29l6016,3364r-24,-16l5963,3343xe" fillcolor="#6d6e71" stroked="f">
              <v:path arrowok="t"/>
            </v:shape>
            <v:shape id="_x0000_s1157" style="position:absolute;left:5888;top:3342;width:150;height:150" coordorigin="5888,3343" coordsize="150,150" path="m6038,3417r-6,29l6016,3470r-24,16l5963,3492r-29,-6l5910,3470r-16,-24l5888,3417r6,-29l5910,3364r24,-16l5963,3343r29,5l6016,3364r16,24l6038,3417xe" filled="f" strokecolor="white" strokeweight=".5pt">
              <v:path arrowok="t"/>
            </v:shape>
            <v:shape id="_x0000_s1158" style="position:absolute;left:8911;top:6767;width:150;height:150" coordorigin="8911,6768" coordsize="150,150" path="m8986,6768r-29,5l8933,6789r-16,24l8911,6842r6,29l8933,6895r24,16l8986,6917r29,-6l9039,6895r16,-24l9061,6842r-6,-29l9039,6789r-24,-16l8986,6768xe" fillcolor="#f4a63c" stroked="f">
              <v:path arrowok="t"/>
            </v:shape>
            <v:shape id="_x0000_s1159" style="position:absolute;left:8911;top:6767;width:150;height:150" coordorigin="8911,6768" coordsize="150,150" path="m9061,6842r-6,29l9039,6895r-24,16l8986,6917r-29,-6l8933,6895r-16,-24l8911,6842r6,-29l8933,6789r24,-16l8986,6768r29,5l9039,6789r16,24l9061,6842xe" filled="f" strokecolor="white" strokeweight=".5pt">
              <v:path arrowok="t"/>
            </v:shape>
            <v:shape id="_x0000_s1160" style="position:absolute;left:8947;top:6783;width:84;height:108" coordorigin="8948,6784" coordsize="84,108" o:spt="100" adj="0,,0" path="m9007,6878r-4,-11l8984,6880r-16,-3l8959,6863r4,-18l8961,6833r-13,25l8957,6881r23,10l9003,6880r4,-2m9031,6874r-2,-6l9028,6865r-9,3l9008,6839r-31,l8976,6833r19,l8993,6823r-18,l8972,6806r16,-6l8982,6787r-14,-3l8961,6787r,9l8968,6849r33,l9013,6881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1" style="position:absolute;left:8036;top:5610;width:150;height:150" coordorigin="8036,5610" coordsize="150,150" path="m8111,5610r-29,6l8058,5632r-16,24l8036,5685r6,29l8058,5738r24,16l8111,5760r29,-6l8164,5738r16,-24l8186,5685r-6,-29l8164,5632r-24,-16l8111,5610xe" fillcolor="#f4a63c" stroked="f">
              <v:path arrowok="t"/>
            </v:shape>
            <v:shape id="_x0000_s1162" style="position:absolute;left:8036;top:5610;width:150;height:150" coordorigin="8036,5610" coordsize="150,150" path="m8186,5685r-6,29l8164,5738r-24,16l8111,5760r-29,-6l8058,5738r-16,-24l8036,5685r6,-29l8058,5632r24,-16l8111,5610r29,6l8164,5632r16,24l8186,5685xe" filled="f" strokecolor="white" strokeweight=".5pt">
              <v:path arrowok="t"/>
            </v:shape>
            <v:shape id="_x0000_s1163" style="position:absolute;left:8072;top:5626;width:84;height:108" coordorigin="8073,5626" coordsize="84,108" o:spt="100" adj="0,,0" path="m8132,5721r-4,-11l8109,5723r-16,-4l8084,5705r4,-17l8086,5676r-13,24l8082,5723r23,11l8128,5723r4,-2m8156,5716r-2,-5l8153,5707r-9,4l8133,5682r-31,l8101,5676r19,l8118,5665r-19,l8097,5649r16,-6l8107,5630r-14,-4l8086,5630r,8l8093,5692r33,l8138,5724r18,-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4" style="position:absolute;left:6875;top:5508;width:150;height:150" coordorigin="6875,5508" coordsize="150,150" path="m6950,5508r-29,6l6897,5530r-16,24l6875,5583r6,29l6897,5636r24,16l6950,5658r29,-6l7003,5636r16,-24l7025,5583r-6,-29l7003,5530r-24,-16l6950,5508xe" fillcolor="#f4a63c" stroked="f">
              <v:path arrowok="t"/>
            </v:shape>
            <v:shape id="_x0000_s1165" style="position:absolute;left:6875;top:5508;width:150;height:150" coordorigin="6875,5508" coordsize="150,150" path="m7025,5583r-6,29l7003,5636r-24,16l6950,5658r-29,-6l6897,5636r-16,-24l6875,5583r6,-29l6897,5530r24,-16l6950,5508r29,6l7003,5530r16,24l7025,5583xe" filled="f" strokecolor="white" strokeweight=".5pt">
              <v:path arrowok="t"/>
            </v:shape>
            <v:shape id="_x0000_s1166" style="position:absolute;left:6911;top:5524;width:84;height:108" coordorigin="6911,5525" coordsize="84,108" o:spt="100" adj="0,,0" path="m6971,5619r-5,-11l6948,5621r-16,-4l6923,5604r3,-18l6925,5574r-14,25l6921,5622r23,10l6966,5621r5,-2m6995,5615r-2,-6l6991,5605r-9,4l6972,5580r-32,l6939,5574r19,l6957,5564r-19,l6936,5547r16,-6l6946,5528r-15,-3l6925,5528r,9l6932,5590r33,l6977,5622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7" style="position:absolute;left:6183;top:5670;width:150;height:150" coordorigin="6184,5670" coordsize="150,150" path="m6259,5670r-29,6l6206,5692r-16,24l6184,5745r6,29l6206,5798r24,16l6259,5820r29,-6l6311,5798r16,-24l6333,5745r-6,-29l6311,5692r-23,-16l6259,5670xe" fillcolor="#f4a63c" stroked="f">
              <v:path arrowok="t"/>
            </v:shape>
            <v:shape id="_x0000_s1168" style="position:absolute;left:6183;top:5670;width:150;height:150" coordorigin="6184,5670" coordsize="150,150" path="m6333,5745r-6,29l6311,5798r-23,16l6259,5820r-29,-6l6206,5798r-16,-24l6184,5745r6,-29l6206,5692r24,-16l6259,5670r29,6l6311,5692r16,24l6333,5745xe" filled="f" strokecolor="white" strokeweight=".5pt">
              <v:path arrowok="t"/>
            </v:shape>
            <v:shape id="_x0000_s1169" style="position:absolute;left:6220;top:5686;width:84;height:108" coordorigin="6220,5687" coordsize="84,108" o:spt="100" adj="0,,0" path="m6279,5781r-4,-11l6257,5783r-17,-4l6231,5766r4,-18l6234,5736r-14,25l6230,5784r23,10l6275,5783r4,-2m6304,5777r-3,-6l6300,5767r-9,4l6280,5742r-31,l6248,5736r19,l6266,5726r-19,l6245,5709r15,-6l6255,5690r-15,-3l6234,5690r,9l6240,5752r33,l6285,5784r19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0" style="position:absolute;left:6049;top:5130;width:150;height:150" coordorigin="6049,5131" coordsize="150,150" path="m6124,5131r-29,6l6071,5153r-16,23l6049,5206r6,29l6071,5258r24,16l6124,5280r29,-6l6177,5258r16,-23l6199,5206r-6,-30l6177,5153r-24,-16l6124,5131xe" fillcolor="#f4a63c" stroked="f">
              <v:path arrowok="t"/>
            </v:shape>
            <v:shape id="_x0000_s1171" style="position:absolute;left:6049;top:5130;width:150;height:150" coordorigin="6049,5131" coordsize="150,150" path="m6199,5206r-6,29l6177,5258r-24,16l6124,5280r-29,-6l6071,5258r-16,-23l6049,5206r6,-30l6071,5153r24,-16l6124,5131r29,6l6177,5153r16,23l6199,5206xe" filled="f" strokecolor="white" strokeweight=".5pt">
              <v:path arrowok="t"/>
            </v:shape>
            <v:shape id="_x0000_s1172" style="position:absolute;left:6085;top:5147;width:84;height:108" coordorigin="6085,5147" coordsize="84,108" o:spt="100" adj="0,,0" path="m6145,5241r-5,-11l6122,5243r-16,-3l6097,5226r3,-17l6099,5196r-14,25l6095,5244r23,10l6140,5243r5,-2m6169,5237r-2,-6l6165,5228r-8,3l6146,5203r-32,l6114,5196r18,l6131,5186r-19,l6110,5169r16,-5l6120,5150r-15,-3l6099,5151r,8l6106,5213r33,l6151,5245r18,-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3" style="position:absolute;left:5702;top:6741;width:150;height:150" coordorigin="5703,6741" coordsize="150,150" path="m5777,6741r-29,6l5724,6763r-16,24l5703,6816r5,29l5724,6869r24,16l5777,6891r29,-6l5830,6869r16,-24l5852,6816r-6,-29l5830,6763r-24,-16l5777,6741xe" fillcolor="#f4a63c" stroked="f">
              <v:path arrowok="t"/>
            </v:shape>
            <v:shape id="_x0000_s1174" style="position:absolute;left:5702;top:6741;width:150;height:150" coordorigin="5703,6741" coordsize="150,150" path="m5852,6816r-6,29l5830,6869r-24,16l5777,6891r-29,-6l5724,6869r-16,-24l5703,6816r5,-29l5724,6763r24,-16l5777,6741r29,6l5830,6763r16,24l5852,6816xe" filled="f" strokecolor="white" strokeweight=".5pt">
              <v:path arrowok="t"/>
            </v:shape>
            <v:shape id="_x0000_s1175" style="position:absolute;left:5738;top:6757;width:84;height:108" coordorigin="5739,6758" coordsize="84,108" o:spt="100" adj="0,,0" path="m5798,6852r-4,-11l5775,6854r-16,-4l5750,6836r4,-17l5752,6807r-13,25l5748,6854r23,11l5794,6854r4,-2m5822,6848r-2,-6l5819,6838r-9,4l5799,6813r-31,l5767,6807r19,l5784,6796r-18,l5764,6780r15,-6l5774,6761r-15,-3l5752,6761r,8l5759,6823r33,l5804,6855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6" style="position:absolute;left:6220;top:6567;width:150;height:150" coordorigin="6220,6567" coordsize="150,150" path="m6295,6567r-29,6l6242,6589r-16,24l6220,6642r6,29l6242,6695r24,16l6295,6717r29,-6l6348,6695r16,-24l6370,6642r-6,-29l6348,6589r-24,-16l6295,6567xe" fillcolor="#f4a63c" stroked="f">
              <v:path arrowok="t"/>
            </v:shape>
            <v:shape id="_x0000_s1177" style="position:absolute;left:6220;top:6567;width:150;height:150" coordorigin="6220,6567" coordsize="150,150" path="m6370,6642r-6,29l6348,6695r-24,16l6295,6717r-29,-6l6242,6695r-16,-24l6220,6642r6,-29l6242,6589r24,-16l6295,6567r29,6l6348,6589r16,24l6370,6642xe" filled="f" strokecolor="white" strokeweight=".5pt">
              <v:path arrowok="t"/>
            </v:shape>
            <v:shape id="_x0000_s1178" style="position:absolute;left:6256;top:6583;width:84;height:108" coordorigin="6256,6584" coordsize="84,108" o:spt="100" adj="0,,0" path="m6316,6678r-5,-11l6293,6680r-16,-4l6268,6662r4,-17l6270,6633r-14,25l6266,6680r23,11l6311,6680r5,-2m6340,6674r-2,-6l6336,6664r-8,4l6317,6639r-32,l6285,6633r18,l6302,6622r-19,l6281,6606r16,-6l6291,6587r-15,-3l6270,6587r,8l6277,6649r33,l6322,6681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9" type="#_x0000_t75" style="position:absolute;left:8036;top:14411;width:176;height:176">
              <v:imagedata r:id="rId35" o:title=""/>
            </v:shape>
            <v:shape id="_x0000_s1180" type="#_x0000_t75" style="position:absolute;left:6475;top:14708;width:176;height:176">
              <v:imagedata r:id="rId36" o:title=""/>
            </v:shape>
            <v:shape id="_x0000_s1181" type="#_x0000_t75" style="position:absolute;left:7381;top:8676;width:160;height:160">
              <v:imagedata r:id="rId37" o:title=""/>
            </v:shape>
            <v:shape id="_x0000_s1182" style="position:absolute;left:8074;top:9940;width:150;height:150" coordorigin="8075,9941" coordsize="150,150" path="m8149,9941r-29,6l8097,9963r-16,24l8075,10016r6,29l8097,10069r23,16l8149,10090r30,-5l8202,10069r16,-24l8224,10016r-6,-29l8202,9963r-23,-16l8149,9941xe" fillcolor="#4a63ae" stroked="f">
              <v:path arrowok="t"/>
            </v:shape>
            <v:shape id="_x0000_s1183" style="position:absolute;left:8074;top:9940;width:150;height:150" coordorigin="8075,9941" coordsize="150,150" path="m8224,10016r-6,29l8202,10069r-23,16l8149,10090r-29,-5l8097,10069r-16,-24l8075,10016r6,-29l8097,9963r23,-16l8149,9941r30,6l8202,9963r16,24l8224,10016xe" filled="f" strokecolor="white" strokeweight=".5pt">
              <v:path arrowok="t"/>
            </v:shape>
            <v:shape id="_x0000_s1184" style="position:absolute;left:8110;top:9957;width:84;height:108" coordorigin="8111,9957" coordsize="84,108" o:spt="100" adj="0,,0" path="m8170,10051r-4,-11l8147,10054r-16,-4l8122,10036r4,-17l8125,10006r-14,25l8120,10054r23,11l8166,10054r4,-3m8194,10047r-2,-5l8191,10038r-9,4l8171,10013r-31,l8139,10006r19,l8157,9996r-19,l8136,9980r15,-6l8146,9961r-15,-4l8125,9961r-1,8l8131,10023r33,l8176,10055r18,-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5" type="#_x0000_t75" style="position:absolute;left:8349;top:7492;width:160;height:160">
              <v:imagedata r:id="rId38" o:title=""/>
            </v:shape>
            <v:shape id="_x0000_s1186" type="#_x0000_t75" style="position:absolute;left:8771;top:5432;width:160;height:160">
              <v:imagedata r:id="rId39" o:title=""/>
            </v:shape>
            <v:shape id="_x0000_s1187" style="position:absolute;left:8948;top:3229;width:150;height:150" coordorigin="8949,3229" coordsize="150,150" path="m9024,3229r-30,6l8971,3251r-16,24l8949,3304r6,29l8971,3357r23,16l9024,3379r29,-6l9076,3357r16,-24l9098,3304r-6,-29l9076,3251r-23,-16l9024,3229xe" fillcolor="#4a63ae" stroked="f">
              <v:path arrowok="t"/>
            </v:shape>
            <v:shape id="_x0000_s1188" style="position:absolute;left:8948;top:3229;width:150;height:150" coordorigin="8949,3229" coordsize="150,150" path="m9098,3304r-6,29l9076,3357r-23,16l9024,3379r-30,-6l8971,3357r-16,-24l8949,3304r6,-29l8971,3251r23,-16l9024,3229r29,6l9076,3251r16,24l9098,3304xe" filled="f" strokecolor="white" strokeweight=".5pt">
              <v:path arrowok="t"/>
            </v:shape>
            <v:shape id="_x0000_s1189" style="position:absolute;left:8984;top:3245;width:84;height:108" coordorigin="8985,3246" coordsize="84,108" o:spt="100" adj="0,,0" path="m9044,3340r-4,-11l9021,3342r-16,-4l8996,3324r4,-17l8999,3295r-14,24l8994,3342r23,11l9040,3342r4,-2m9069,3336r-3,-6l9065,3326r-9,4l9045,3301r-31,l9013,3295r19,l9031,3284r-19,l9010,3268r15,-6l9020,3249r-15,-3l8999,3249r-1,8l9005,3311r33,l9050,3343r19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0" style="position:absolute;left:6097;top:3185;width:150;height:150" coordorigin="6097,3185" coordsize="150,150" path="m6172,3185r-29,6l6119,3207r-16,24l6097,3260r6,29l6119,3313r24,16l6172,3335r29,-6l6225,3313r16,-24l6247,3260r-6,-29l6225,3207r-24,-16l6172,3185xe" fillcolor="#4a63ae" stroked="f">
              <v:path arrowok="t"/>
            </v:shape>
            <v:shape id="_x0000_s1191" style="position:absolute;left:6097;top:3185;width:150;height:150" coordorigin="6097,3185" coordsize="150,150" path="m6247,3260r-6,29l6225,3313r-24,16l6172,3335r-29,-6l6119,3313r-16,-24l6097,3260r6,-29l6119,3207r24,-16l6172,3185r29,6l6225,3207r16,24l6247,3260xe" filled="f" strokecolor="white" strokeweight=".5pt">
              <v:path arrowok="t"/>
            </v:shape>
            <v:shape id="_x0000_s1192" style="position:absolute;left:6133;top:3201;width:84;height:108" coordorigin="6134,3202" coordsize="84,108" o:spt="100" adj="0,,0" path="m6193,3296r-4,-11l6170,3298r-16,-4l6145,3281r4,-18l6147,3251r-13,25l6143,3299r23,10l6189,3298r4,-2m6217,3292r-2,-6l6214,3282r-9,4l6194,3257r-31,l6162,3251r19,l6179,3241r-18,l6158,3224r16,-6l6168,3205r-14,-3l6147,3205r,9l6154,3267r33,l6199,3299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3" style="position:absolute;left:4407;top:4239;width:150;height:150" coordorigin="4407,4240" coordsize="150,150" path="m4482,4240r-29,6l4429,4262r-16,23l4407,4314r6,29l4429,4367r24,16l4482,4389r29,-6l4535,4367r16,-24l4557,4314r-6,-29l4535,4262r-24,-16l4482,4240xe" fillcolor="#4a63ae" stroked="f">
              <v:path arrowok="t"/>
            </v:shape>
            <v:shape id="_x0000_s1194" style="position:absolute;left:4407;top:4239;width:150;height:150" coordorigin="4407,4240" coordsize="150,150" path="m4557,4314r-6,29l4535,4367r-24,16l4482,4389r-29,-6l4429,4367r-16,-24l4407,4314r6,-29l4429,4262r24,-16l4482,4240r29,6l4535,4262r16,23l4557,4314xe" filled="f" strokecolor="white" strokeweight=".5pt">
              <v:path arrowok="t"/>
            </v:shape>
            <v:shape id="_x0000_s1195" style="position:absolute;left:4443;top:4256;width:84;height:108" coordorigin="4444,4256" coordsize="84,108" o:spt="100" adj="0,,0" path="m4503,4350r-4,-11l4480,4352r-16,-3l4455,4335r4,-17l4457,4305r-13,25l4453,4353r23,10l4499,4352r4,-2m4527,4346r-2,-6l4523,4337r-8,3l4504,4311r-32,l4472,4305r18,l4489,4295r-19,l4468,4278r16,-6l4478,4259r-14,-3l4457,4259r,9l4464,4322r33,l4509,4353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6" style="position:absolute;left:5187;top:3299;width:150;height:150" coordorigin="5188,3299" coordsize="150,150" path="m5263,3299r-29,6l5210,3321r-16,24l5188,3374r6,29l5210,3427r24,16l5263,3449r29,-6l5315,3427r16,-24l5337,3374r-6,-29l5315,3321r-23,-16l5263,3299xe" fillcolor="#4a63ae" stroked="f">
              <v:path arrowok="t"/>
            </v:shape>
            <v:shape id="_x0000_s1197" style="position:absolute;left:5187;top:3299;width:150;height:150" coordorigin="5188,3299" coordsize="150,150" path="m5337,3374r-6,29l5315,3427r-23,16l5263,3449r-29,-6l5210,3427r-16,-24l5188,3374r6,-29l5210,3321r24,-16l5263,3299r29,6l5315,3321r16,24l5337,3374xe" filled="f" strokecolor="white" strokeweight=".5pt">
              <v:path arrowok="t"/>
            </v:shape>
            <v:shape id="_x0000_s1198" style="position:absolute;left:5224;top:3315;width:84;height:108" coordorigin="5224,3316" coordsize="84,108" o:spt="100" adj="0,,0" path="m5283,3410r-4,-11l5261,3412r-17,-4l5235,3395r4,-18l5238,3365r-14,25l5234,3413r23,10l5279,3412r4,-2m5308,3406r-3,-6l5304,3396r-9,4l5284,3371r-31,l5252,3365r19,l5270,3355r-19,l5249,3338r15,-6l5259,3319r-15,-3l5238,3319r,9l5244,3381r33,l5289,3413r19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9" type="#_x0000_t75" style="position:absolute;left:2477;top:3513;width:160;height:160">
              <v:imagedata r:id="rId40" o:title=""/>
            </v:shape>
            <v:shape id="_x0000_s1200" style="position:absolute;left:6380;top:6635;width:150;height:150" coordorigin="6381,6636" coordsize="150,150" path="m6455,6636r-29,6l6403,6658r-16,23l6381,6710r6,29l6403,6763r23,16l6455,6785r30,-6l6508,6763r16,-24l6530,6710r-6,-29l6508,6658r-23,-16l6455,6636xe" fillcolor="#4a63ae" stroked="f">
              <v:path arrowok="t"/>
            </v:shape>
            <v:shape id="_x0000_s1201" style="position:absolute;left:6380;top:6635;width:150;height:150" coordorigin="6381,6636" coordsize="150,150" path="m6530,6710r-6,29l6508,6763r-23,16l6455,6785r-29,-6l6403,6763r-16,-24l6381,6710r6,-29l6403,6658r23,-16l6455,6636r30,6l6508,6658r16,23l6530,6710xe" filled="f" strokecolor="white" strokeweight=".5pt">
              <v:path arrowok="t"/>
            </v:shape>
            <v:shape id="_x0000_s1202" style="position:absolute;left:6416;top:6652;width:84;height:108" coordorigin="6417,6652" coordsize="84,108" o:spt="100" adj="0,,0" path="m6476,6746r-4,-11l6453,6748r-16,-3l6428,6731r4,-17l6430,6701r-13,25l6426,6749r23,10l6472,6748r4,-2m6500,6742r-2,-6l6497,6733r-9,3l6477,6707r-31,l6445,6701r19,l6463,6691r-19,l6442,6674r15,-6l6452,6655r-15,-3l6431,6655r-1,9l6437,6718r33,l6482,6749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03" style="position:absolute;left:6004;top:7150;width:150;height:150" coordorigin="6005,7150" coordsize="150,150" path="m6079,7150r-29,6l6027,7172r-16,24l6005,7225r6,29l6027,7278r23,16l6079,7299r29,-5l6132,7278r16,-24l6154,7225r-6,-29l6132,7172r-24,-16l6079,7150xe" fillcolor="#4a63ae" stroked="f">
              <v:path arrowok="t"/>
            </v:shape>
            <v:shape id="_x0000_s1204" style="position:absolute;left:6004;top:7150;width:150;height:150" coordorigin="6005,7150" coordsize="150,150" path="m6154,7225r-6,29l6132,7278r-24,16l6079,7299r-29,-5l6027,7278r-16,-24l6005,7225r6,-29l6027,7172r23,-16l6079,7150r29,6l6132,7172r16,24l6154,7225xe" filled="f" strokecolor="white" strokeweight=".5pt">
              <v:path arrowok="t"/>
            </v:shape>
            <v:shape id="_x0000_s1205" style="position:absolute;left:6040;top:7166;width:84;height:108" coordorigin="6041,7166" coordsize="84,108" o:spt="100" adj="0,,0" path="m6100,7260r-4,-11l6077,7263r-16,-4l6052,7245r4,-17l6054,7216r-13,24l6050,7263r23,11l6096,7263r4,-3m6124,7256r-2,-5l6121,7247r-9,4l6101,7222r-31,l6069,7216r19,l6087,7205r-19,l6066,7189r15,-6l6076,7170r-15,-4l6054,7170r,8l6061,7232r33,l6106,7264r18,-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06" type="#_x0000_t75" style="position:absolute;left:6124;top:7810;width:160;height:160">
              <v:imagedata r:id="rId41" o:title=""/>
            </v:shape>
            <v:shape id="_x0000_s1207" style="position:absolute;left:3734;top:2139;width:150;height:150" coordorigin="3734,2140" coordsize="150,150" path="m3809,2140r-29,5l3756,2161r-16,24l3734,2214r6,29l3756,2267r24,16l3809,2289r29,-6l3862,2267r16,-24l3883,2214r-5,-29l3862,2161r-24,-16l3809,2140xe" fillcolor="#4a63ae" stroked="f">
              <v:path arrowok="t"/>
            </v:shape>
            <v:shape id="_x0000_s1208" style="position:absolute;left:3734;top:2139;width:150;height:150" coordorigin="3734,2140" coordsize="150,150" path="m3883,2214r-5,29l3862,2267r-24,16l3809,2289r-29,-6l3756,2267r-16,-24l3734,2214r6,-29l3756,2161r24,-16l3809,2140r29,5l3862,2161r16,24l3883,2214xe" filled="f" strokecolor="white" strokeweight=".5pt">
              <v:path arrowok="t"/>
            </v:shape>
            <v:shape id="_x0000_s1209" style="position:absolute;left:3770;top:2156;width:84;height:108" coordorigin="3770,2156" coordsize="84,108" o:spt="100" adj="0,,0" path="m3829,2250r-4,-11l3807,2252r-17,-3l3782,2235r3,-18l3784,2205r-14,25l3780,2253r23,10l3825,2252r4,-2m3854,2246r-3,-6l3850,2237r-9,3l3830,2211r-31,l3798,2205r19,l3816,2195r-19,l3795,2178r15,-6l3805,2159r-15,-3l3784,2159r,9l3790,2222r33,l3836,2253r18,-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0" type="#_x0000_t75" style="position:absolute;left:5406;top:3651;width:160;height:160">
              <v:imagedata r:id="rId37" o:title=""/>
            </v:shape>
            <v:shape id="_x0000_s1211" type="#_x0000_t75" style="position:absolute;left:8036;top:14097;width:176;height:176">
              <v:imagedata r:id="rId42" o:title=""/>
            </v:shape>
            <v:shape id="_x0000_s1212" type="#_x0000_t75" style="position:absolute;left:2734;top:3456;width:160;height:160">
              <v:imagedata r:id="rId43" o:title=""/>
            </v:shape>
            <v:shape id="_x0000_s1213" style="position:absolute;left:3754;top:1963;width:150;height:150" coordorigin="3755,1963" coordsize="150,150" path="m3829,1963r-29,6l3777,1985r-16,24l3755,2038r6,29l3777,2091r23,16l3829,2113r30,-6l3882,2091r16,-24l3904,2038r-6,-29l3882,1985r-23,-16l3829,1963xe" fillcolor="#fbea18" stroked="f">
              <v:path arrowok="t"/>
            </v:shape>
            <v:shape id="_x0000_s1214" style="position:absolute;left:3754;top:1963;width:150;height:150" coordorigin="3755,1963" coordsize="150,150" path="m3904,2038r-6,29l3882,2091r-23,16l3829,2113r-29,-6l3777,2091r-16,-24l3755,2038r6,-29l3777,1985r23,-16l3829,1963r30,6l3882,1985r16,24l3904,2038xe" filled="f" strokecolor="white" strokeweight=".5pt">
              <v:path arrowok="t"/>
            </v:shape>
            <v:shape id="_x0000_s1215" style="position:absolute;left:3790;top:1979;width:84;height:108" coordorigin="3791,1980" coordsize="84,108" o:spt="100" adj="0,,0" path="m3850,2074r-4,-11l3827,2076r-16,-4l3802,2058r4,-17l3805,2029r-14,25l3800,2077r23,10l3846,2076r4,-2m3874,2070r-2,-6l3871,2060r-9,4l3851,2035r-31,l3819,2029r19,l3837,2019r-19,l3816,2002r15,-6l3826,1983r-15,-3l3805,1983r-1,8l3811,2045r33,l3856,2077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6" style="position:absolute;left:5372;top:3325;width:150;height:150" coordorigin="5373,3325" coordsize="150,150" path="m5447,3325r-29,6l5394,3347r-16,24l5373,3400r5,29l5394,3453r24,16l5447,3475r29,-6l5500,3453r16,-24l5522,3400r-6,-29l5500,3347r-24,-16l5447,3325xe" fillcolor="#fbea18" stroked="f">
              <v:path arrowok="t"/>
            </v:shape>
            <v:shape id="_x0000_s1217" style="position:absolute;left:5372;top:3325;width:150;height:150" coordorigin="5373,3325" coordsize="150,150" path="m5522,3400r-6,29l5500,3453r-24,16l5447,3475r-29,-6l5394,3453r-16,-24l5373,3400r5,-29l5394,3347r24,-16l5447,3325r29,6l5500,3347r16,24l5522,3400xe" filled="f" strokecolor="white" strokeweight=".5pt">
              <v:path arrowok="t"/>
            </v:shape>
            <v:shape id="_x0000_s1218" style="position:absolute;left:5408;top:3341;width:84;height:108" coordorigin="5409,3342" coordsize="84,108" o:spt="100" adj="0,,0" path="m5468,3436r-4,-11l5445,3438r-16,-4l5420,3421r4,-18l5422,3391r-13,25l5418,3439r23,10l5464,3438r4,-2m5492,3432r-2,-6l5489,3422r-9,4l5469,3397r-31,l5437,3391r19,l5454,3381r-18,l5434,3364r15,-6l5444,3345r-15,-3l5422,3345r,9l5429,3407r33,l5474,3439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9" style="position:absolute;left:6175;top:3672;width:150;height:150" coordorigin="6176,3672" coordsize="150,150" path="m6250,3672r-29,6l6197,3694r-16,24l6176,3747r5,29l6197,3800r24,16l6250,3822r29,-6l6303,3800r16,-24l6325,3747r-6,-29l6303,3694r-24,-16l6250,3672xe" fillcolor="#fbea18" stroked="f">
              <v:path arrowok="t"/>
            </v:shape>
            <v:shape id="_x0000_s1220" style="position:absolute;left:6175;top:3672;width:150;height:150" coordorigin="6176,3672" coordsize="150,150" path="m6325,3747r-6,29l6303,3800r-24,16l6250,3822r-29,-6l6197,3800r-16,-24l6176,3747r5,-29l6197,3694r24,-16l6250,3672r29,6l6303,3694r16,24l6325,3747xe" filled="f" strokecolor="white" strokeweight=".5pt">
              <v:path arrowok="t"/>
            </v:shape>
            <v:shape id="_x0000_s1221" style="position:absolute;left:6211;top:3688;width:84;height:108" coordorigin="6212,3689" coordsize="84,108" o:spt="100" adj="0,,0" path="m6271,3783r-4,-11l6248,3785r-16,-4l6223,3768r4,-18l6225,3738r-13,25l6221,3786r23,10l6267,3785r4,-2m6295,3779r-2,-6l6292,3769r-9,4l6272,3744r-31,l6240,3738r19,l6257,3728r-18,l6237,3711r15,-6l6247,3692r-15,-3l6225,3692r,9l6232,3754r33,l6277,3786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2" style="position:absolute;left:4670;top:4105;width:150;height:150" coordorigin="4671,4105" coordsize="150,150" path="m4746,4105r-29,6l4693,4127r-16,24l4671,4180r6,29l4693,4233r24,16l4746,4255r29,-6l4799,4233r16,-24l4820,4180r-5,-29l4799,4127r-24,-16l4746,4105xe" fillcolor="#fbea18" stroked="f">
              <v:path arrowok="t"/>
            </v:shape>
            <v:shape id="_x0000_s1223" style="position:absolute;left:4670;top:4105;width:150;height:150" coordorigin="4671,4105" coordsize="150,150" path="m4820,4180r-5,29l4799,4233r-24,16l4746,4255r-29,-6l4693,4233r-16,-24l4671,4180r6,-29l4693,4127r24,-16l4746,4105r29,6l4799,4127r16,24l4820,4180xe" filled="f" strokecolor="white" strokeweight=".5pt">
              <v:path arrowok="t"/>
            </v:shape>
            <v:shape id="_x0000_s1224" style="position:absolute;left:4707;top:4121;width:84;height:108" coordorigin="4707,4122" coordsize="84,108" o:spt="100" adj="0,,0" path="m4766,4216r-4,-11l4744,4218r-17,-4l4719,4200r3,-17l4721,4171r-14,25l4717,4219r23,10l4762,4218r4,-2m4791,4212r-3,-6l4787,4202r-9,4l4767,4177r-31,l4735,4171r19,l4753,4161r-19,l4732,4144r15,-6l4742,4125r-15,-3l4721,4125r,8l4727,4187r33,l4773,4219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5" style="position:absolute;left:4677;top:6595;width:150;height:150" coordorigin="4677,6595" coordsize="150,150" path="m4752,6595r-29,6l4699,6617r-16,24l4677,6670r6,29l4699,6723r24,16l4752,6745r29,-6l4805,6723r16,-24l4827,6670r-6,-29l4805,6617r-24,-16l4752,6595xe" fillcolor="#fbea18" stroked="f">
              <v:path arrowok="t"/>
            </v:shape>
            <v:shape id="_x0000_s1226" style="position:absolute;left:4677;top:6595;width:150;height:150" coordorigin="4677,6595" coordsize="150,150" path="m4827,6670r-6,29l4805,6723r-24,16l4752,6745r-29,-6l4699,6723r-16,-24l4677,6670r6,-29l4699,6617r24,-16l4752,6595r29,6l4805,6617r16,24l4827,6670xe" filled="f" strokecolor="white" strokeweight=".5pt">
              <v:path arrowok="t"/>
            </v:shape>
            <v:shape id="_x0000_s1227" style="position:absolute;left:4713;top:6611;width:84;height:108" coordorigin="4714,6612" coordsize="84,108" o:spt="100" adj="0,,0" path="m4773,6706r-4,-11l4750,6708r-16,-4l4725,6690r4,-17l4727,6661r-13,25l4723,6709r23,10l4769,6708r4,-2m4797,6702r-2,-6l4794,6692r-9,4l4774,6667r-31,l4742,6661r19,l4759,6651r-18,l4738,6634r16,-6l4748,6615r-14,-3l4727,6615r,9l4734,6677r33,l4779,6709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8" style="position:absolute;left:5436;top:5814;width:150;height:150" coordorigin="5436,5815" coordsize="150,150" path="m5511,5815r-29,5l5458,5836r-16,24l5436,5889r6,29l5458,5942r24,16l5511,5964r29,-6l5564,5942r16,-24l5586,5889r-6,-29l5564,5836r-24,-16l5511,5815xe" fillcolor="#fbea18" stroked="f">
              <v:path arrowok="t"/>
            </v:shape>
            <v:shape id="_x0000_s1229" style="position:absolute;left:5436;top:5814;width:150;height:150" coordorigin="5436,5815" coordsize="150,150" path="m5586,5889r-6,29l5564,5942r-24,16l5511,5964r-29,-6l5458,5942r-16,-24l5436,5889r6,-29l5458,5836r24,-16l5511,5815r29,5l5564,5836r16,24l5586,5889xe" filled="f" strokecolor="white" strokeweight=".5pt">
              <v:path arrowok="t"/>
            </v:shape>
            <v:shape id="_x0000_s1230" style="position:absolute;left:5472;top:5830;width:84;height:108" coordorigin="5472,5831" coordsize="84,108" o:spt="100" adj="0,,0" path="m5532,5925r-4,-11l5509,5927r-16,-3l5484,5910r4,-18l5486,5880r-14,25l5482,5928r23,10l5527,5927r5,-2m5556,5921r-2,-6l5552,5912r-8,3l5533,5886r-32,l5501,5880r18,l5518,5870r-19,l5497,5853r16,-6l5507,5834r-15,-3l5486,5834r,9l5493,5896r33,l5538,5928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1" style="position:absolute;left:6213;top:5279;width:150;height:150" coordorigin="6213,5279" coordsize="150,150" path="m6288,5279r-29,6l6235,5301r-16,24l6213,5354r6,29l6235,5407r24,16l6288,5428r29,-5l6341,5407r16,-24l6363,5354r-6,-29l6341,5301r-24,-16l6288,5279xe" fillcolor="#fbea18" stroked="f">
              <v:path arrowok="t"/>
            </v:shape>
            <v:shape id="_x0000_s1232" style="position:absolute;left:6213;top:5279;width:150;height:150" coordorigin="6213,5279" coordsize="150,150" path="m6363,5354r-6,29l6341,5407r-24,16l6288,5428r-29,-5l6235,5407r-16,-24l6213,5354r6,-29l6235,5301r24,-16l6288,5279r29,6l6341,5301r16,24l6363,5354xe" filled="f" strokecolor="white" strokeweight=".5pt">
              <v:path arrowok="t"/>
            </v:shape>
            <v:shape id="_x0000_s1233" style="position:absolute;left:6249;top:5295;width:84;height:108" coordorigin="6249,5295" coordsize="84,108" o:spt="100" adj="0,,0" path="m6309,5389r-5,-11l6286,5392r-16,-4l6261,5374r3,-17l6263,5344r-14,25l6259,5392r23,11l6304,5392r5,-3m6333,5385r-2,-5l6329,5376r-9,4l6310,5351r-32,l6277,5344r19,l6295,5334r-19,l6274,5318r16,-6l6284,5299r-15,-4l6263,5299r,8l6270,5361r33,l6315,5393r18,-8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4" style="position:absolute;left:7334;top:4579;width:150;height:150" coordorigin="7335,4579" coordsize="150,150" path="m7409,4579r-29,6l7357,4601r-16,24l7335,4654r6,29l7357,4707r23,16l7409,4729r30,-6l7462,4707r16,-24l7484,4654r-6,-29l7462,4601r-23,-16l7409,4579xe" fillcolor="#fbea18" stroked="f">
              <v:path arrowok="t"/>
            </v:shape>
            <v:shape id="_x0000_s1235" style="position:absolute;left:7334;top:4579;width:150;height:150" coordorigin="7335,4579" coordsize="150,150" path="m7484,4654r-6,29l7462,4707r-23,16l7409,4729r-29,-6l7357,4707r-16,-24l7335,4654r6,-29l7357,4601r23,-16l7409,4579r30,6l7462,4601r16,24l7484,4654xe" filled="f" strokecolor="white" strokeweight=".5pt">
              <v:path arrowok="t"/>
            </v:shape>
            <v:shape id="_x0000_s1236" style="position:absolute;left:7370;top:4595;width:84;height:108" coordorigin="7371,4596" coordsize="84,108" o:spt="100" adj="0,,0" path="m7430,4690r-4,-11l7407,4692r-16,-4l7382,4674r4,-17l7384,4645r-13,25l7380,4693r23,10l7426,4692r4,-2m7454,4686r-2,-6l7451,4676r-9,4l7431,4651r-31,l7399,4645r19,l7417,4635r-19,l7396,4618r15,-6l7406,4599r-15,-3l7385,4599r-1,8l7391,4661r33,l7436,4693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7" style="position:absolute;left:8202;top:5646;width:150;height:150" coordorigin="8203,5646" coordsize="150,150" path="m8277,5646r-29,6l8225,5668r-16,24l8203,5721r6,29l8225,5774r23,16l8277,5796r29,-6l8330,5774r16,-24l8352,5721r-6,-29l8330,5668r-24,-16l8277,5646xe" fillcolor="#fbea18" stroked="f">
              <v:path arrowok="t"/>
            </v:shape>
            <v:shape id="_x0000_s1238" style="position:absolute;left:8202;top:5646;width:150;height:150" coordorigin="8203,5646" coordsize="150,150" path="m8352,5721r-6,29l8330,5774r-24,16l8277,5796r-29,-6l8225,5774r-16,-24l8203,5721r6,-29l8225,5668r23,-16l8277,5646r29,6l8330,5668r16,24l8352,5721xe" filled="f" strokecolor="white" strokeweight=".5pt">
              <v:path arrowok="t"/>
            </v:shape>
            <v:shape id="_x0000_s1239" style="position:absolute;left:8238;top:5662;width:84;height:108" coordorigin="8239,5663" coordsize="84,108" o:spt="100" adj="0,,0" path="m8298,5757r-4,-11l8275,5759r-16,-4l8250,5742r4,-18l8252,5712r-13,25l8248,5760r23,10l8294,5759r4,-2m8322,5753r-2,-6l8319,5743r-9,4l8299,5718r-31,l8267,5712r19,l8285,5702r-19,l8264,5685r15,-6l8274,5666r-15,-3l8252,5666r,9l8259,5728r33,l8304,5760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0" style="position:absolute;left:7039;top:5506;width:150;height:150" coordorigin="7040,5506" coordsize="150,150" path="m7115,5506r-29,6l7062,5528r-16,24l7040,5581r6,29l7062,5634r24,16l7115,5656r29,-6l7168,5634r16,-24l7189,5581r-5,-29l7168,5528r-24,-16l7115,5506xe" fillcolor="#fbea18" stroked="f">
              <v:path arrowok="t"/>
            </v:shape>
            <v:shape id="_x0000_s1241" style="position:absolute;left:7039;top:5506;width:150;height:150" coordorigin="7040,5506" coordsize="150,150" path="m7189,5581r-5,29l7168,5634r-24,16l7115,5656r-29,-6l7062,5634r-16,-24l7040,5581r6,-29l7062,5528r24,-16l7115,5506r29,6l7168,5528r16,24l7189,5581xe" filled="f" strokecolor="white" strokeweight=".5pt">
              <v:path arrowok="t"/>
            </v:shape>
            <v:shape id="_x0000_s1242" style="position:absolute;left:7076;top:5522;width:84;height:108" coordorigin="7076,5523" coordsize="84,108" o:spt="100" adj="0,,0" path="m7135,5617r-4,-11l7113,5619r-17,-4l7088,5602r3,-18l7090,5572r-14,25l7086,5620r23,10l7131,5619r4,-2m7160,5613r-3,-6l7156,5603r-9,4l7136,5578r-31,l7104,5572r19,l7122,5562r-19,l7101,5545r15,-6l7111,5526r-15,-3l7090,5526r,9l7096,5588r33,l7142,5620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3" style="position:absolute;left:6335;top:5604;width:150;height:150" coordorigin="6336,5604" coordsize="150,150" path="m6410,5604r-29,6l6358,5626r-16,24l6336,5679r6,29l6358,5732r23,16l6410,5753r30,-5l6463,5732r16,-24l6485,5679r-6,-29l6463,5626r-23,-16l6410,5604xe" fillcolor="#fbea18" stroked="f">
              <v:path arrowok="t"/>
            </v:shape>
            <v:shape id="_x0000_s1244" style="position:absolute;left:6335;top:5604;width:150;height:150" coordorigin="6336,5604" coordsize="150,150" path="m6485,5679r-6,29l6463,5732r-23,16l6410,5753r-29,-5l6358,5732r-16,-24l6336,5679r6,-29l6358,5626r23,-16l6410,5604r30,6l6463,5626r16,24l6485,5679xe" filled="f" strokecolor="white" strokeweight=".5pt">
              <v:path arrowok="t"/>
            </v:shape>
            <v:shape id="_x0000_s1245" style="position:absolute;left:6371;top:5620;width:84;height:108" coordorigin="6372,5620" coordsize="84,108" o:spt="100" adj="0,,0" path="m6431,5714r-4,-11l6408,5717r-16,-4l6383,5699r4,-17l6385,5670r-13,24l6381,5717r23,11l6427,5717r4,-3m6455,5710r-2,-5l6452,5701r-9,4l6432,5676r-31,l6400,5670r19,l6418,5659r-19,l6397,5643r15,-6l6407,5624r-15,-4l6386,5624r-1,8l6392,5686r33,l6437,5718r18,-8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6" style="position:absolute;left:5887;top:6333;width:150;height:150" coordorigin="5888,6333" coordsize="150,150" path="m5962,6333r-29,6l5910,6355r-17,24l5888,6408r5,29l5910,6461r23,16l5962,6483r29,-6l6015,6461r16,-24l6037,6408r-6,-29l6015,6355r-24,-16l5962,6333xe" fillcolor="#fbea18" stroked="f">
              <v:path arrowok="t"/>
            </v:shape>
            <v:shape id="_x0000_s1247" style="position:absolute;left:5887;top:6333;width:150;height:150" coordorigin="5888,6333" coordsize="150,150" path="m6037,6408r-6,29l6015,6461r-24,16l5962,6483r-29,-6l5910,6461r-17,-24l5888,6408r5,-29l5910,6355r23,-16l5962,6333r29,6l6015,6355r16,24l6037,6408xe" filled="f" strokecolor="white" strokeweight=".5pt">
              <v:path arrowok="t"/>
            </v:shape>
            <v:shape id="_x0000_s1248" style="position:absolute;left:5923;top:6349;width:84;height:108" coordorigin="5924,6350" coordsize="84,108" o:spt="100" adj="0,,0" path="m5983,6444r-4,-11l5960,6446r-16,-4l5935,6428r4,-17l5937,6399r-13,25l5933,6447r23,10l5979,6446r4,-2m6007,6440r-2,-6l6004,6430r-9,4l5984,6405r-31,l5952,6399r19,l5969,6389r-18,l5949,6372r15,-6l5959,6353r-15,-3l5937,6353r,8l5944,6415r33,l5989,6447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9" style="position:absolute;left:6085;top:6657;width:150;height:150" coordorigin="6086,6658" coordsize="150,150" path="m6160,6658r-29,6l6107,6680r-16,24l6086,6733r5,29l6107,6785r24,16l6160,6807r29,-6l6213,6785r16,-23l6235,6733r-6,-29l6213,6680r-24,-16l6160,6658xe" fillcolor="#fbea18" stroked="f">
              <v:path arrowok="t"/>
            </v:shape>
            <v:shape id="_x0000_s1250" style="position:absolute;left:6085;top:6657;width:150;height:150" coordorigin="6086,6658" coordsize="150,150" path="m6235,6733r-6,29l6213,6785r-24,16l6160,6807r-29,-6l6107,6785r-16,-23l6086,6733r5,-29l6107,6680r24,-16l6160,6658r29,6l6213,6680r16,24l6235,6733xe" filled="f" strokecolor="white" strokeweight=".5pt">
              <v:path arrowok="t"/>
            </v:shape>
            <v:shape id="_x0000_s1251" style="position:absolute;left:6121;top:6674;width:84;height:108" coordorigin="6122,6674" coordsize="84,108" o:spt="100" adj="0,,0" path="m6181,6768r-4,-11l6158,6770r-16,-3l6133,6753r4,-17l6135,6723r-13,25l6131,6771r23,11l6177,6770r4,-2m6205,6764r-2,-6l6202,6755r-9,3l6182,6730r-31,l6150,6723r19,l6167,6713r-18,l6147,6696r15,-5l6157,6678r-15,-4l6135,6678r,8l6142,6740r33,l6187,6772r18,-8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2" style="position:absolute;left:9011;top:6633;width:150;height:150" coordorigin="9011,6634" coordsize="150,150" path="m9086,6634r-29,6l9033,6656r-16,23l9011,6708r6,29l9033,6761r24,16l9086,6783r29,-6l9139,6761r16,-24l9161,6708r-6,-29l9139,6656r-24,-16l9086,6634xe" fillcolor="#fbea18" stroked="f">
              <v:path arrowok="t"/>
            </v:shape>
            <v:shape id="_x0000_s1253" style="position:absolute;left:9011;top:6633;width:150;height:150" coordorigin="9011,6634" coordsize="150,150" path="m9161,6708r-6,29l9139,6761r-24,16l9086,6783r-29,-6l9033,6761r-16,-24l9011,6708r6,-29l9033,6656r24,-16l9086,6634r29,6l9139,6656r16,23l9161,6708xe" filled="f" strokecolor="white" strokeweight=".5pt">
              <v:path arrowok="t"/>
            </v:shape>
            <v:shape id="_x0000_s1254" style="position:absolute;left:9047;top:6650;width:84;height:108" coordorigin="9047,6650" coordsize="84,108" o:spt="100" adj="0,,0" path="m9107,6744r-4,-11l9084,6746r-16,-3l9059,6729r4,-18l9061,6699r-14,25l9057,6747r23,10l9102,6746r5,-2m9131,6740r-2,-6l9127,6731r-8,3l9108,6705r-32,l9076,6699r18,l9093,6689r-19,l9072,6672r16,-6l9082,6653r-15,-3l9061,6653r,9l9068,6716r33,l9113,6747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5" style="position:absolute;left:8994;top:7210;width:150;height:150" coordorigin="8994,7211" coordsize="150,150" path="m9069,7211r-29,5l9016,7232r-16,24l8994,7285r6,29l9016,7338r24,16l9069,7360r29,-6l9122,7338r16,-24l9143,7285r-5,-29l9122,7232r-24,-16l9069,7211xe" fillcolor="#fbea18" stroked="f">
              <v:path arrowok="t"/>
            </v:shape>
            <v:shape id="_x0000_s1256" style="position:absolute;left:8994;top:7210;width:150;height:150" coordorigin="8994,7211" coordsize="150,150" path="m9143,7285r-5,29l9122,7338r-24,16l9069,7360r-29,-6l9016,7338r-16,-24l8994,7285r6,-29l9016,7232r24,-16l9069,7211r29,5l9122,7232r16,24l9143,7285xe" filled="f" strokecolor="white" strokeweight=".5pt">
              <v:path arrowok="t"/>
            </v:shape>
            <v:shape id="_x0000_s1257" style="position:absolute;left:9030;top:7227;width:84;height:108" coordorigin="9030,7227" coordsize="84,108" o:spt="100" adj="0,,0" path="m9089,7321r-4,-11l9067,7323r-17,-3l9042,7306r3,-18l9044,7276r-14,25l9040,7324r23,10l9085,7323r4,-2m9114,7317r-2,-6l9110,7308r-9,3l9090,7282r-31,l9058,7276r19,l9076,7266r-19,l9055,7249r15,-6l9065,7230r-15,-3l9044,7230r,9l9050,7293r33,l9096,7324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8" style="position:absolute;left:8922;top:7437;width:150;height:150" coordorigin="8923,7438" coordsize="150,150" path="m8998,7438r-30,6l8945,7460r-16,23l8923,7512r6,29l8945,7565r23,16l8998,7587r29,-6l9050,7565r16,-24l9072,7512r-6,-29l9050,7460r-23,-16l8998,7438xe" fillcolor="#fbea18" stroked="f">
              <v:path arrowok="t"/>
            </v:shape>
            <v:shape id="_x0000_s1259" style="position:absolute;left:8922;top:7437;width:150;height:150" coordorigin="8923,7438" coordsize="150,150" path="m9072,7512r-6,29l9050,7565r-23,16l8998,7587r-30,-6l8945,7565r-16,-24l8923,7512r6,-29l8945,7460r23,-16l8998,7438r29,6l9050,7460r16,23l9072,7512xe" filled="f" strokecolor="white" strokeweight=".5pt">
              <v:path arrowok="t"/>
            </v:shape>
            <v:shape id="_x0000_s1260" style="position:absolute;left:8958;top:7454;width:84;height:108" coordorigin="8959,7454" coordsize="84,108" o:spt="100" adj="0,,0" path="m9018,7548r-4,-11l8995,7550r-16,-3l8970,7533r4,-17l8973,7503r-14,25l8968,7551r23,10l9014,7550r4,-2m9043,7544r-3,-6l9039,7535r-9,3l9019,7509r-31,l8987,7503r19,l9005,7493r-19,l8984,7476r15,-6l8994,7457r-15,-3l8973,7457r-1,9l8979,7520r33,l9024,7551r19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61" style="position:absolute;left:8721;top:7460;width:150;height:150" coordorigin="8721,7461" coordsize="150,150" path="m8796,7461r-29,6l8743,7483r-16,23l8721,7535r6,30l8743,7588r24,16l8796,7610r29,-6l8849,7588r16,-23l8871,7535r-6,-29l8849,7483r-24,-16l8796,7461xe" fillcolor="#fbea18" stroked="f">
              <v:path arrowok="t"/>
            </v:shape>
            <v:shape id="_x0000_s1262" style="position:absolute;left:8721;top:7460;width:150;height:150" coordorigin="8721,7461" coordsize="150,150" path="m8871,7535r-6,30l8849,7588r-24,16l8796,7610r-29,-6l8743,7588r-16,-23l8721,7535r6,-29l8743,7483r24,-16l8796,7461r29,6l8849,7483r16,23l8871,7535xe" filled="f" strokecolor="white" strokeweight=".5pt">
              <v:path arrowok="t"/>
            </v:shape>
            <v:shape id="_x0000_s1263" style="position:absolute;left:8757;top:7477;width:84;height:108" coordorigin="8758,7477" coordsize="84,108" o:spt="100" adj="0,,0" path="m8817,7571r-4,-11l8794,7573r-16,-3l8769,7556r4,-17l8771,7526r-13,25l8767,7574r23,10l8813,7573r4,-2m8841,7567r-2,-6l8837,7558r-8,3l8818,7533r-32,l8786,7526r18,l8803,7516r-19,l8782,7499r16,-5l8792,7480r-14,-3l8771,7481r,8l8778,7543r33,l8823,7575r18,-8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64" style="position:absolute;left:8767;top:3220;width:150;height:150" coordorigin="8768,3220" coordsize="150,150" path="m8842,3220r-29,6l8789,3242r-16,24l8768,3295r5,29l8789,3348r24,16l8842,3369r29,-5l8895,3348r16,-24l8917,3295r-6,-29l8895,3242r-24,-16l8842,3220xe" fillcolor="#fbea18" stroked="f">
              <v:path arrowok="t"/>
            </v:shape>
            <v:shape id="_x0000_s1265" style="position:absolute;left:8767;top:3220;width:150;height:150" coordorigin="8768,3220" coordsize="150,150" path="m8917,3295r-6,29l8895,3348r-24,16l8842,3369r-29,-5l8789,3348r-16,-24l8768,3295r5,-29l8789,3242r24,-16l8842,3220r29,6l8895,3242r16,24l8917,3295xe" filled="f" strokecolor="white" strokeweight=".5pt">
              <v:path arrowok="t"/>
            </v:shape>
            <v:shape id="_x0000_s1266" style="position:absolute;left:8803;top:3236;width:84;height:108" coordorigin="8804,3236" coordsize="84,108" o:spt="100" adj="0,,0" path="m8863,3330r-4,-11l8840,3333r-16,-4l8815,3315r4,-17l8817,3286r-13,24l8813,3333r23,11l8859,3333r4,-3m8887,3326r-2,-5l8884,3317r-9,4l8864,3292r-31,l8832,3286r19,l8849,3275r-18,l8829,3259r15,-6l8839,3240r-15,-4l8817,3240r,8l8824,3302r33,l8869,3334r18,-8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67" style="position:absolute;left:6049;top:4964;width:150;height:150" coordorigin="6049,4964" coordsize="150,150" path="m6124,4964r-29,6l6071,4986r-16,24l6049,5039r6,29l6071,5092r24,16l6124,5114r29,-6l6177,5092r16,-24l6199,5039r-6,-29l6177,4986r-24,-16l6124,4964xe" fillcolor="#fbea18" stroked="f">
              <v:path arrowok="t"/>
            </v:shape>
            <v:shape id="_x0000_s1268" style="position:absolute;left:6049;top:4964;width:150;height:150" coordorigin="6049,4964" coordsize="150,150" path="m6199,5039r-6,29l6177,5092r-24,16l6124,5114r-29,-6l6071,5092r-16,-24l6049,5039r6,-29l6071,4986r24,-16l6124,4964r29,6l6177,4986r16,24l6199,5039xe" filled="f" strokecolor="white" strokeweight=".5pt">
              <v:path arrowok="t"/>
            </v:shape>
            <v:shape id="_x0000_s1269" style="position:absolute;left:6085;top:4980;width:84;height:108" coordorigin="6085,4981" coordsize="84,108" o:spt="100" adj="0,,0" path="m6145,5075r-5,-11l6122,5077r-16,-4l6097,5059r3,-17l6099,5030r-14,25l6095,5078r23,10l6140,5077r5,-2m6169,5071r-2,-6l6165,5061r-8,4l6146,5036r-32,l6114,5030r18,l6131,5020r-19,l6110,5003r16,-6l6120,4984r-15,-3l6099,4984r,8l6106,5046r33,l6151,5078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0" style="position:absolute;left:4480;top:3290;width:150;height:150" coordorigin="4480,3291" coordsize="150,150" path="m4555,3291r-29,6l4502,3313r-16,23l4480,3365r6,29l4502,3418r24,16l4555,3440r29,-6l4608,3418r16,-24l4630,3365r-6,-29l4608,3313r-24,-16l4555,3291xe" fillcolor="#fbea18" stroked="f">
              <v:path arrowok="t"/>
            </v:shape>
            <v:shape id="_x0000_s1271" style="position:absolute;left:4480;top:3290;width:150;height:150" coordorigin="4480,3291" coordsize="150,150" path="m4630,3365r-6,29l4608,3418r-24,16l4555,3440r-29,-6l4502,3418r-16,-24l4480,3365r6,-29l4502,3313r24,-16l4555,3291r29,6l4608,3313r16,23l4630,3365xe" filled="f" strokecolor="white" strokeweight=".5pt">
              <v:path arrowok="t"/>
            </v:shape>
            <v:shape id="_x0000_s1272" style="position:absolute;left:4516;top:3307;width:84;height:108" coordorigin="4517,3307" coordsize="84,108" o:spt="100" adj="0,,0" path="m4576,3401r-4,-11l4553,3403r-16,-3l4528,3386r4,-17l4530,3356r-13,25l4526,3404r23,10l4572,3403r4,-2m4600,3397r-2,-6l4597,3388r-9,3l4577,3362r-31,l4545,3356r19,l4562,3346r-19,l4541,3329r16,-6l4551,3310r-14,-3l4530,3310r,9l4537,3373r33,l4582,3404r18,-7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3" type="#_x0000_t75" style="position:absolute;left:9938;top:13798;width:176;height:176">
              <v:imagedata r:id="rId44" o:title=""/>
            </v:shape>
            <v:shape id="_x0000_s1274" style="position:absolute;left:4070;top:7611;width:150;height:150" coordorigin="4071,7611" coordsize="150,150" path="m4145,7611r-29,6l4092,7633r-16,24l4071,7686r5,29l4092,7739r24,16l4145,7761r29,-6l4198,7739r16,-24l4220,7686r-6,-29l4198,7633r-24,-16l4145,7611xe" fillcolor="#ed2024" stroked="f">
              <v:path arrowok="t"/>
            </v:shape>
            <v:shape id="_x0000_s1275" style="position:absolute;left:4070;top:7611;width:150;height:150" coordorigin="4071,7611" coordsize="150,150" path="m4220,7686r-6,29l4198,7739r-24,16l4145,7761r-29,-6l4092,7739r-16,-24l4071,7686r5,-29l4092,7633r24,-16l4145,7611r29,6l4198,7633r16,24l4220,7686xe" filled="f" strokecolor="white" strokeweight=".5pt">
              <v:path arrowok="t"/>
            </v:shape>
            <v:shape id="_x0000_s1276" style="position:absolute;left:4100;top:7647;width:90;height:85" coordorigin="4101,7647" coordsize="90,85" o:spt="100" adj="0,,0" path="m4126,7647r-17,6l4101,7670r8,23l4118,7704r9,10l4136,7723r9,9l4155,7723r9,-9l4173,7704r8,-11l4190,7670r-6,-13l4145,7657r-19,-10xm4165,7647r-20,10l4184,7657r-2,-4l4165,7647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7" style="position:absolute;left:4132;top:6494;width:2092;height:1221" coordorigin="4132,6494" coordsize="2092,1221" o:spt="100" adj="0,,0" path="m4163,7688r-11,l4152,7686r3,-7l4145,7679r4,-11l4140,7668r-8,19l4144,7686r-4,11l4150,7697r-7,18l4163,7688m6224,6569r-6,-29l6202,6516r-23,-16l6150,6494r-29,6l6097,6516r-16,24l6075,6569r6,29l6097,6622r24,16l6150,6644r29,-6l6202,6622r16,-24l6224,6569e" fillcolor="#ed202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8" style="position:absolute;left:6074;top:6494;width:150;height:150" coordorigin="6075,6494" coordsize="150,150" path="m6224,6569r-6,29l6202,6622r-23,16l6150,6644r-29,-6l6097,6622r-16,-24l6075,6569r6,-29l6097,6516r24,-16l6150,6494r29,6l6202,6516r16,24l6224,6569xe" filled="f" strokecolor="white" strokeweight=".5pt">
              <v:path arrowok="t"/>
            </v:shape>
            <v:shape id="_x0000_s1279" style="position:absolute;left:6104;top:6530;width:90;height:85" coordorigin="6105,6530" coordsize="90,85" o:spt="100" adj="0,,0" path="m6130,6530r-17,6l6105,6553r9,23l6122,6587r9,10l6140,6606r10,9l6159,6606r9,-9l6177,6587r9,-11l6194,6553r-6,-13l6150,6540r-20,-10xm6169,6530r-19,10l6188,6540r-2,-4l6169,6530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0" style="position:absolute;left:5823;top:3491;width:344;height:3107" coordorigin="5824,3491" coordsize="344,3107" o:spt="100" adj="0,,0" path="m5973,3566r-5,-29l5952,3513r-24,-16l5899,3491r-29,6l5846,3513r-16,24l5824,3566r6,29l5846,3619r24,16l5899,3640r29,-5l5952,3619r16,-24l5973,3566t194,3005l6156,6571r1,-2l6160,6562r-10,l6154,6551r-10,l6137,6569r12,l6145,6579r9,1l6147,6597r20,-26e" fillcolor="#ed202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1" style="position:absolute;left:5823;top:3491;width:150;height:150" coordorigin="5824,3491" coordsize="150,150" path="m5973,3566r-5,29l5952,3619r-24,16l5899,3640r-29,-5l5846,3619r-16,-24l5824,3566r6,-29l5846,3513r24,-16l5899,3491r29,6l5952,3513r16,24l5973,3566xe" filled="f" strokecolor="white" strokeweight=".5pt">
              <v:path arrowok="t"/>
            </v:shape>
            <v:shape id="_x0000_s1282" style="position:absolute;left:5854;top:3527;width:90;height:85" coordorigin="5854,3527" coordsize="90,85" o:spt="100" adj="0,,0" path="m5879,3527r-17,6l5854,3549r9,24l5871,3583r9,10l5889,3603r10,8l5908,3603r9,-10l5926,3583r9,-10l5943,3549r-6,-12l5899,3537r-20,-10xm5918,3527r-19,10l5937,3537r-2,-4l5918,3527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3" style="position:absolute;left:5885;top:3547;width:31;height:47" coordorigin="5886,3548" coordsize="31,47" o:spt="100" adj="0,,0" path="m5906,3566r-8,l5894,3576r9,l5896,3594r20,-26l5905,3568r1,-2xm5903,3548r-10,l5886,3566r20,l5909,3558r-10,l5903,3548xe" fillcolor="#ed202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4" type="#_x0000_t75" style="position:absolute;left:7372;top:9110;width:160;height:160">
              <v:imagedata r:id="rId45" o:title=""/>
            </v:shape>
            <v:shape id="_x0000_s1285" style="position:absolute;left:7894;top:9767;width:150;height:150" coordorigin="7895,9767" coordsize="150,150" path="m7969,9767r-29,6l7916,9789r-16,24l7895,9842r5,29l7916,9895r24,16l7969,9917r29,-6l8022,9895r16,-24l8044,9842r-6,-29l8022,9789r-24,-16l7969,9767xe" fillcolor="#ed2024" stroked="f">
              <v:path arrowok="t"/>
            </v:shape>
            <v:shape id="_x0000_s1286" style="position:absolute;left:7894;top:9767;width:150;height:150" coordorigin="7895,9767" coordsize="150,150" path="m8044,9842r-6,29l8022,9895r-24,16l7969,9917r-29,-6l7916,9895r-16,-24l7895,9842r5,-29l7916,9789r24,-16l7969,9767r29,6l8022,9789r16,24l8044,9842xe" filled="f" strokecolor="white" strokeweight=".5pt">
              <v:path arrowok="t"/>
            </v:shape>
            <v:shape id="_x0000_s1287" style="position:absolute;left:7924;top:9803;width:90;height:85" coordorigin="7925,9803" coordsize="90,85" o:spt="100" adj="0,,0" path="m7950,9803r-17,6l7925,9826r8,23l7942,9860r9,9l7960,9879r9,8l7979,9879r9,-10l7997,9860r8,-11l8014,9826r-6,-13l7969,9813r-19,-10xm7989,9803r-20,10l8008,9813r-2,-4l7989,9803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8" style="position:absolute;left:7956;top:9823;width:31;height:47" coordorigin="7956,9824" coordsize="31,47" o:spt="100" adj="0,,0" path="m7976,9842r-8,l7964,9852r10,l7967,9870r20,-26l7976,9844r,-2xm7973,9824r-9,l7956,9842r20,l7979,9835r-10,l7973,9824xe" fillcolor="#ed202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9" type="#_x0000_t75" style="position:absolute;left:9938;top:14104;width:176;height:176">
              <v:imagedata r:id="rId46" o:title=""/>
            </v:shape>
            <v:shape id="_x0000_s1290" style="position:absolute;left:5439;top:2386;width:150;height:150" coordorigin="5440,2387" coordsize="150,150" path="m5515,2387r-29,6l5462,2409r-16,23l5440,2461r6,30l5462,2514r24,16l5515,2536r29,-6l5567,2514r16,-23l5589,2461r-6,-29l5567,2409r-23,-16l5515,2387xe" fillcolor="#62c8d4" stroked="f">
              <v:path arrowok="t"/>
            </v:shape>
            <v:shape id="_x0000_s1291" style="position:absolute;left:5439;top:2386;width:150;height:150" coordorigin="5440,2387" coordsize="150,150" path="m5589,2461r-6,30l5567,2514r-23,16l5515,2536r-29,-6l5462,2514r-16,-23l5440,2461r6,-29l5462,2409r24,-16l5515,2387r29,6l5567,2409r16,23l5589,2461xe" filled="f" strokecolor="white" strokeweight=".5pt">
              <v:path arrowok="t"/>
            </v:shape>
            <v:shape id="_x0000_s1292" style="position:absolute;left:5483;top:2401;width:45;height:120" coordorigin="5484,2402" coordsize="45,120" o:spt="100" adj="0,,0" path="m5510,2488r-2,l5505,2487r-2,-19l5502,2460r2,-14l5504,2443r1,-2l5507,2436r1,-1l5510,2435r,-33l5500,2402r-7,13l5490,2423r-5,18l5484,2461r1,20l5489,2499r3,8l5501,2521r9,-1l5510,2488t18,1l5527,2488r-11,l5516,2520r12,l5528,2520r,-31m5528,2403r,-1l5516,2402r,33l5528,2435r,l5528,2403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3" style="position:absolute;left:4428;top:3461;width:150;height:150" coordorigin="4429,3461" coordsize="150,150" path="m4504,3461r-30,6l4451,3483r-16,24l4429,3536r6,29l4451,3589r23,16l4504,3611r29,-6l4556,3589r16,-24l4578,3536r-6,-29l4556,3483r-23,-16l4504,3461xe" fillcolor="#62c8d4" stroked="f">
              <v:path arrowok="t"/>
            </v:shape>
            <v:shape id="_x0000_s1294" style="position:absolute;left:4428;top:3461;width:150;height:150" coordorigin="4429,3461" coordsize="150,150" path="m4578,3536r-6,29l4556,3589r-23,16l4504,3611r-30,-6l4451,3589r-16,-24l4429,3536r6,-29l4451,3483r23,-16l4504,3461r29,6l4556,3483r16,24l4578,3536xe" filled="f" strokecolor="white" strokeweight=".5pt">
              <v:path arrowok="t"/>
            </v:shape>
            <v:shape id="_x0000_s1295" style="position:absolute;left:4472;top:3476;width:45;height:120" coordorigin="4472,3476" coordsize="45,120" o:spt="100" adj="0,,0" path="m4499,3562r-2,l4494,3562r-2,-20l4491,3535r2,-14l4493,3517r,-1l4496,3510r1,l4499,3510r,-34l4489,3477r-7,12l4478,3498r-4,17l4472,3535r2,21l4478,3573r3,8l4490,3595r9,l4499,3562t18,1l4516,3562r-11,l4505,3595r12,l4517,3594r,-31m4517,3477r,-1l4505,3476r,34l4517,3510r,-1l4517,347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6" style="position:absolute;left:5402;top:3110;width:150;height:150" coordorigin="5402,3111" coordsize="150,150" path="m5477,3111r-29,6l5424,3133r-16,23l5402,3185r6,29l5424,3238r24,16l5477,3260r29,-6l5530,3238r16,-24l5552,3185r-6,-29l5530,3133r-24,-16l5477,3111xe" fillcolor="#62c8d4" stroked="f">
              <v:path arrowok="t"/>
            </v:shape>
            <v:shape id="_x0000_s1297" style="position:absolute;left:5402;top:3110;width:150;height:150" coordorigin="5402,3111" coordsize="150,150" path="m5552,3185r-6,29l5530,3238r-24,16l5477,3260r-29,-6l5424,3238r-16,-24l5402,3185r6,-29l5424,3133r24,-16l5477,3111r29,6l5530,3133r16,23l5552,3185xe" filled="f" strokecolor="white" strokeweight=".5pt">
              <v:path arrowok="t"/>
            </v:shape>
            <v:shape id="_x0000_s1298" style="position:absolute;left:5445;top:3125;width:45;height:120" coordorigin="5446,3126" coordsize="45,120" o:spt="100" adj="0,,0" path="m5473,3212r-3,l5468,3211r-3,-19l5464,3184r2,-14l5467,3167r,-2l5469,3160r1,-1l5472,3159r,-33l5463,3126r-8,13l5452,3147r-5,18l5446,3185r1,20l5452,3223r3,8l5463,3245r10,-1l5473,3212t18,1l5490,3212r-11,l5479,3244r11,l5491,3244r,-31m5491,3127r-1,-1l5479,3126r,33l5490,3159r1,-1l5491,312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9" type="#_x0000_t75" style="position:absolute;left:3869;top:5029;width:160;height:160">
              <v:imagedata r:id="rId47" o:title=""/>
            </v:shape>
            <v:shape id="_x0000_s1300" type="#_x0000_t75" style="position:absolute;left:3915;top:4225;width:160;height:160">
              <v:imagedata r:id="rId48" o:title=""/>
            </v:shape>
            <v:shape id="_x0000_s1301" style="position:absolute;left:5176;top:4027;width:150;height:150" coordorigin="5176,4028" coordsize="150,150" path="m5251,4028r-29,6l5198,4050r-16,24l5176,4103r6,29l5198,4156r24,16l5251,4177r29,-5l5304,4156r16,-24l5326,4103r-6,-29l5304,4050r-24,-16l5251,4028xe" fillcolor="#62c8d4" stroked="f">
              <v:path arrowok="t"/>
            </v:shape>
            <v:shape id="_x0000_s1302" style="position:absolute;left:5176;top:4027;width:150;height:150" coordorigin="5176,4028" coordsize="150,150" path="m5326,4103r-6,29l5304,4156r-24,16l5251,4177r-29,-5l5198,4156r-16,-24l5176,4103r6,-29l5198,4050r24,-16l5251,4028r29,6l5304,4050r16,24l5326,4103xe" filled="f" strokecolor="white" strokeweight=".5pt">
              <v:path arrowok="t"/>
            </v:shape>
            <v:shape id="_x0000_s1303" style="position:absolute;left:5219;top:4043;width:45;height:120" coordorigin="5220,4043" coordsize="45,120" o:spt="100" adj="0,,0" path="m5246,4129r-2,l5242,4128r-3,-19l5238,4102r2,-15l5240,4084r1,-2l5243,4077r1,-1l5246,4076r,-33l5237,4044r-8,12l5226,4064r-5,18l5220,4102r1,20l5225,4140r4,8l5237,4162r9,l5246,4129t19,1l5264,4129r-12,l5252,4162r12,l5265,4161r,-31m5265,4044r-1,-1l5252,4043r,33l5264,4076r1,l5265,4044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04" type="#_x0000_t75" style="position:absolute;left:5342;top:4342;width:160;height:160">
              <v:imagedata r:id="rId49" o:title=""/>
            </v:shape>
            <v:shape id="_x0000_s1305" type="#_x0000_t75" style="position:absolute;left:6638;top:3593;width:160;height:160">
              <v:imagedata r:id="rId50" o:title=""/>
            </v:shape>
            <v:shape id="_x0000_s1306" type="#_x0000_t75" style="position:absolute;left:6640;top:4199;width:160;height:160">
              <v:imagedata r:id="rId49" o:title=""/>
            </v:shape>
            <v:shape id="_x0000_s1307" type="#_x0000_t75" style="position:absolute;left:9390;top:6386;width:160;height:160">
              <v:imagedata r:id="rId50" o:title=""/>
            </v:shape>
            <v:shape id="_x0000_s1308" style="position:absolute;left:9721;top:7174;width:150;height:150" coordorigin="9721,7175" coordsize="150,150" path="m9796,7175r-29,6l9743,7197r-16,24l9721,7250r6,29l9743,7302r24,16l9796,7324r29,-6l9849,7302r16,-23l9871,7250r-6,-29l9849,7197r-24,-16l9796,7175xe" fillcolor="#62c8d4" stroked="f">
              <v:path arrowok="t"/>
            </v:shape>
            <v:shape id="_x0000_s1309" style="position:absolute;left:9721;top:7174;width:150;height:150" coordorigin="9721,7175" coordsize="150,150" path="m9871,7250r-6,29l9849,7302r-24,16l9796,7324r-29,-6l9743,7302r-16,-23l9721,7250r6,-29l9743,7197r24,-16l9796,7175r29,6l9849,7197r16,24l9871,7250xe" filled="f" strokecolor="white" strokeweight=".5pt">
              <v:path arrowok="t"/>
            </v:shape>
            <v:shape id="_x0000_s1310" style="position:absolute;left:9765;top:7189;width:45;height:120" coordorigin="9765,7190" coordsize="45,120" o:spt="100" adj="0,,0" path="m9792,7276r-3,l9787,7275r-3,-19l9783,7249r2,-15l9786,7231r,-2l9789,7224r,-1l9792,7223r,-33l9782,7190r-8,13l9771,7211r-4,18l9765,7249r1,20l9771,7287r3,8l9782,7309r10,l9792,7276t18,1l9809,7276r-11,l9798,7309r11,l9810,7308r,-31m9810,7191r-1,-1l9798,7190r,33l9809,7223r1,l9810,7191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1" style="position:absolute;left:8682;top:7635;width:150;height:150" coordorigin="8683,7636" coordsize="150,150" path="m8758,7636r-30,6l8705,7658r-16,23l8683,7710r6,30l8705,7763r23,16l8758,7785r29,-6l8810,7763r16,-23l8832,7710r-6,-29l8810,7658r-23,-16l8758,7636xe" fillcolor="#62c8d4" stroked="f">
              <v:path arrowok="t"/>
            </v:shape>
            <v:shape id="_x0000_s1312" style="position:absolute;left:8682;top:7635;width:150;height:150" coordorigin="8683,7636" coordsize="150,150" path="m8832,7710r-6,30l8810,7763r-23,16l8758,7785r-30,-6l8705,7763r-16,-23l8683,7710r6,-29l8705,7658r23,-16l8758,7636r29,6l8810,7658r16,23l8832,7710xe" filled="f" strokecolor="white" strokeweight=".5pt">
              <v:path arrowok="t"/>
            </v:shape>
            <v:shape id="_x0000_s1313" style="position:absolute;left:8726;top:7650;width:45;height:120" coordorigin="8726,7651" coordsize="45,120" o:spt="100" adj="0,,0" path="m8753,7737r-2,l8748,7736r-2,-19l8745,7709r2,-14l8747,7692r,-2l8750,7685r,-1l8753,7684r,-33l8743,7651r-7,13l8732,7672r-4,18l8726,7710r2,20l8732,7748r3,8l8744,7770r9,-1l8753,7737t18,1l8770,7737r-11,l8759,7769r12,l8771,7769r,-31m8771,7652r,-1l8759,7651r,33l8771,7684r,l8771,7652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4" type="#_x0000_t75" style="position:absolute;left:8150;top:7880;width:160;height:160">
              <v:imagedata r:id="rId50" o:title=""/>
            </v:shape>
            <v:shape id="_x0000_s1315" type="#_x0000_t75" style="position:absolute;left:6938;top:7821;width:160;height:160">
              <v:imagedata r:id="rId50" o:title=""/>
            </v:shape>
            <v:shape id="_x0000_s1316" type="#_x0000_t75" style="position:absolute;left:5594;top:7995;width:160;height:160">
              <v:imagedata r:id="rId50" o:title=""/>
            </v:shape>
            <v:shape id="_x0000_s1317" style="position:absolute;left:4192;top:7741;width:150;height:150" coordorigin="4192,7741" coordsize="150,150" path="m4267,7741r-29,6l4214,7763r-16,24l4192,7816r6,29l4214,7869r24,16l4267,7890r29,-5l4320,7869r16,-24l4342,7816r-6,-29l4320,7763r-24,-16l4267,7741xe" fillcolor="#62c8d4" stroked="f">
              <v:path arrowok="t"/>
            </v:shape>
            <v:shape id="_x0000_s1318" style="position:absolute;left:4192;top:7741;width:150;height:150" coordorigin="4192,7741" coordsize="150,150" path="m4342,7816r-6,29l4320,7869r-24,16l4267,7890r-29,-5l4214,7869r-16,-24l4192,7816r6,-29l4214,7763r24,-16l4267,7741r29,6l4320,7763r16,24l4342,7816xe" filled="f" strokecolor="white" strokeweight=".5pt">
              <v:path arrowok="t"/>
            </v:shape>
            <v:shape id="_x0000_s1319" style="position:absolute;left:4236;top:7756;width:45;height:120" coordorigin="4236,7756" coordsize="45,120" o:spt="100" adj="0,,0" path="m4263,7842r-3,l4258,7841r-3,-19l4254,7815r2,-15l4257,7797r,-2l4260,7790r,-1l4263,7789r,-33l4253,7757r-8,12l4242,7778r-4,17l4236,7815r1,20l4242,7853r3,8l4253,7875r10,l4263,7842t18,1l4280,7842r-11,l4269,7875r11,l4281,7874r,-31m4281,7757r-1,-1l4269,7756r,33l4280,7789r1,l4281,775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0" style="position:absolute;left:5549;top:5940;width:150;height:150" coordorigin="5550,5940" coordsize="150,150" path="m5624,5940r-29,6l5572,5962r-17,24l5550,6015r5,29l5572,6068r23,16l5624,6090r29,-6l5677,6068r16,-24l5699,6015r-6,-29l5677,5962r-24,-16l5624,5940xe" fillcolor="#62c8d4" stroked="f">
              <v:path arrowok="t"/>
            </v:shape>
            <v:shape id="_x0000_s1321" style="position:absolute;left:5549;top:5940;width:150;height:150" coordorigin="5550,5940" coordsize="150,150" path="m5699,6015r-6,29l5677,6068r-24,16l5624,6090r-29,-6l5572,6068r-17,-24l5550,6015r5,-29l5572,5962r23,-16l5624,5940r29,6l5677,5962r16,24l5699,6015xe" filled="f" strokecolor="white" strokeweight=".5pt">
              <v:path arrowok="t"/>
            </v:shape>
            <v:shape id="_x0000_s1322" style="position:absolute;left:5593;top:5955;width:45;height:120" coordorigin="5593,5956" coordsize="45,120" o:spt="100" adj="0,,0" path="m5620,6042r-2,l5615,6041r-2,-19l5611,6014r3,-14l5614,5996r,-1l5617,5989r,l5620,5989r,-33l5610,5956r-7,13l5599,5977r-4,17l5593,6015r2,20l5599,6052r3,9l5611,6075r9,-1l5620,6042t18,1l5637,6042r-11,l5626,6074r12,l5638,6074r,-31m5638,5957r,-1l5626,5956r,33l5638,5989r,-1l5638,595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3" style="position:absolute;left:8165;top:9791;width:150;height:150" coordorigin="8165,9792" coordsize="150,150" path="m8240,9792r-29,5l8187,9813r-16,24l8165,9866r6,29l8187,9919r24,16l8240,9941r29,-6l8293,9919r16,-24l8314,9866r-5,-29l8293,9813r-24,-16l8240,9792xe" fillcolor="#62c8d4" stroked="f">
              <v:path arrowok="t"/>
            </v:shape>
            <v:shape id="_x0000_s1324" style="position:absolute;left:8165;top:9791;width:150;height:150" coordorigin="8165,9792" coordsize="150,150" path="m8314,9866r-5,29l8293,9919r-24,16l8240,9941r-29,-6l8187,9919r-16,-24l8165,9866r6,-29l8187,9813r24,-16l8240,9792r29,5l8293,9813r16,24l8314,9866xe" filled="f" strokecolor="white" strokeweight=".5pt">
              <v:path arrowok="t"/>
            </v:shape>
            <v:shape id="_x0000_s1325" style="position:absolute;left:8208;top:9806;width:45;height:120" coordorigin="8209,9807" coordsize="45,120" o:spt="100" adj="0,,0" path="m8235,9893r-2,l8231,9892r-3,-19l8227,9865r2,-14l8229,9847r1,-1l8232,9840r1,l8235,9840r,-33l8226,9807r-8,13l8215,9828r-5,18l8209,9866r1,20l8214,9903r3,9l8226,9926r9,-1l8235,9893t19,1l8253,9893r-12,l8241,9925r12,l8254,9925r,-31m8254,9808r-1,-1l8241,9807r,33l8253,9840r1,-1l8254,980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6" style="position:absolute;left:8330;top:10201;width:150;height:150" coordorigin="8331,10201" coordsize="150,150" path="m8406,10201r-29,6l8353,10223r-16,24l8331,10276r6,29l8353,10329r24,16l8406,10351r29,-6l8458,10329r16,-24l8480,10276r-6,-29l8458,10223r-23,-16l8406,10201xe" fillcolor="#62c8d4" stroked="f">
              <v:path arrowok="t"/>
            </v:shape>
            <v:shape id="_x0000_s1327" style="position:absolute;left:8330;top:10201;width:150;height:150" coordorigin="8331,10201" coordsize="150,150" path="m8480,10276r-6,29l8458,10329r-23,16l8406,10351r-29,-6l8353,10329r-16,-24l8331,10276r6,-29l8353,10223r24,-16l8406,10201r29,6l8458,10223r16,24l8480,10276xe" filled="f" strokecolor="white" strokeweight=".5pt">
              <v:path arrowok="t"/>
            </v:shape>
            <v:shape id="_x0000_s1328" style="position:absolute;left:8374;top:10216;width:45;height:120" coordorigin="8374,10216" coordsize="45,120" o:spt="100" adj="0,,0" path="m8401,10302r-2,l8396,10301r-2,-19l8393,10275r2,-15l8395,10257r1,-2l8398,10250r1,l8401,10250r,-34l8391,10217r-7,12l8381,10238r-5,17l8374,10275r2,21l8380,10313r3,8l8392,10335r9,l8401,10302t18,1l8418,10302r-11,l8407,10335r12,l8419,10334r,-31m8419,10217r,-1l8407,10216r,34l8419,10250r,-1l8419,10217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9" type="#_x0000_t75" style="position:absolute;left:8614;top:12068;width:160;height:160">
              <v:imagedata r:id="rId50" o:title=""/>
            </v:shape>
            <v:shape id="_x0000_s1330" style="position:absolute;left:9149;top:7269;width:150;height:150" coordorigin="9150,7270" coordsize="150,150" path="m9224,7270r-29,6l9172,7292r-16,23l9150,7344r6,30l9172,7397r23,16l9224,7419r29,-6l9277,7397r16,-23l9299,7344r-6,-29l9277,7292r-24,-16l9224,7270xe" fillcolor="#62c8d4" stroked="f">
              <v:path arrowok="t"/>
            </v:shape>
            <v:shape id="_x0000_s1331" style="position:absolute;left:9149;top:7269;width:150;height:150" coordorigin="9150,7270" coordsize="150,150" path="m9299,7344r-6,30l9277,7397r-24,16l9224,7419r-29,-6l9172,7397r-16,-23l9150,7344r6,-29l9172,7292r23,-16l9224,7270r29,6l9277,7292r16,23l9299,7344xe" filled="f" strokecolor="white" strokeweight=".5pt">
              <v:path arrowok="t"/>
            </v:shape>
            <v:shape id="_x0000_s1332" style="position:absolute;left:9193;top:7284;width:45;height:120" coordorigin="9193,7285" coordsize="45,120" o:spt="100" adj="0,,0" path="m9220,7371r-2,l9215,7370r-2,-19l9211,7343r3,-14l9214,7326r,-2l9217,7319r,-1l9220,7318r,-33l9210,7285r-7,13l9199,7306r-4,18l9193,7344r2,20l9199,7382r3,8l9211,7404r9,-1l9220,7371t18,1l9237,7371r-11,l9226,7403r12,l9238,7403r,-31m9238,7286r,-1l9226,7285r,33l9238,7318r,l9238,7286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3" style="position:absolute;left:9090;top:6776;width:150;height:150" coordorigin="9091,6777" coordsize="150,150" path="m9166,6777r-29,6l9113,6799r-16,23l9091,6851r6,29l9113,6904r24,16l9166,6926r29,-6l9218,6904r16,-24l9240,6851r-6,-29l9218,6799r-23,-16l9166,6777xe" fillcolor="#62c8d4" stroked="f">
              <v:path arrowok="t"/>
            </v:shape>
            <v:shape id="_x0000_s1334" style="position:absolute;left:9090;top:6776;width:150;height:150" coordorigin="9091,6777" coordsize="150,150" path="m9240,6851r-6,29l9218,6904r-23,16l9166,6926r-29,-6l9113,6904r-16,-24l9091,6851r6,-29l9113,6799r24,-16l9166,6777r29,6l9218,6799r16,23l9240,6851xe" filled="f" strokecolor="white" strokeweight=".5pt">
              <v:path arrowok="t"/>
            </v:shape>
            <v:shape id="_x0000_s1335" style="position:absolute;left:9134;top:6791;width:45;height:120" coordorigin="9135,6792" coordsize="45,120" o:spt="100" adj="0,,0" path="m9161,6878r-2,l9156,6877r-2,-19l9153,6850r2,-14l9155,6833r1,-2l9158,6826r1,-1l9161,6825r,-33l9151,6792r-7,13l9141,6813r-5,18l9135,6851r1,20l9140,6889r3,8l9152,6911r9,-1l9161,6878t18,1l9178,6878r-11,l9167,6910r12,l9179,6910r,-31m9179,6793r,-1l9167,6792r,33l9179,6825r,-1l9179,6793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6" style="position:absolute;left:8757;top:6291;width:150;height:150" coordorigin="8758,6292" coordsize="150,150" path="m8832,6292r-29,6l8779,6314r-16,23l8758,6366r5,29l8779,6419r24,16l8832,6441r29,-6l8885,6419r16,-24l8907,6366r-6,-29l8885,6314r-24,-16l8832,6292xe" fillcolor="#62c8d4" stroked="f">
              <v:path arrowok="t"/>
            </v:shape>
            <v:shape id="_x0000_s1337" style="position:absolute;left:8757;top:6291;width:150;height:150" coordorigin="8758,6292" coordsize="150,150" path="m8907,6366r-6,29l8885,6419r-24,16l8832,6441r-29,-6l8779,6419r-16,-24l8758,6366r5,-29l8779,6314r24,-16l8832,6292r29,6l8885,6314r16,23l8907,6366xe" filled="f" strokecolor="white" strokeweight=".5pt">
              <v:path arrowok="t"/>
            </v:shape>
            <v:shape id="_x0000_s1338" style="position:absolute;left:8801;top:6306;width:45;height:120" coordorigin="8801,6307" coordsize="45,120" o:spt="100" adj="0,,0" path="m8828,6393r-3,l8823,6392r-3,-19l8819,6365r2,-14l8822,6348r,-2l8825,6341r,-1l8828,6340r,-33l8818,6307r-8,13l8807,6328r-4,18l8801,6366r2,20l8807,6404r3,8l8818,6426r10,-1l8828,6393t18,1l8845,6393r-11,l8834,6425r11,l8846,6425r,-31m8846,6308r,-1l8834,6307r,33l8845,6340r1,-1l8846,6308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9" style="position:absolute;left:8526;top:6663;width:150;height:150" coordorigin="8526,6663" coordsize="150,150" path="m8601,6663r-29,6l8548,6685r-16,24l8526,6738r6,29l8548,6791r24,16l8601,6813r29,-6l8654,6791r16,-24l8676,6738r-6,-29l8654,6685r-24,-16l8601,6663xe" fillcolor="#62c8d4" stroked="f">
              <v:path arrowok="t"/>
            </v:shape>
            <v:shape id="_x0000_s1340" style="position:absolute;left:8526;top:6663;width:150;height:150" coordorigin="8526,6663" coordsize="150,150" path="m8676,6738r-6,29l8654,6791r-24,16l8601,6813r-29,-6l8548,6791r-16,-24l8526,6738r6,-29l8548,6685r24,-16l8601,6663r29,6l8654,6685r16,24l8676,6738xe" filled="f" strokecolor="white" strokeweight=".5pt">
              <v:path arrowok="t"/>
            </v:shape>
            <v:shape id="_x0000_s1341" style="position:absolute;left:8570;top:6678;width:45;height:120" coordorigin="8570,6678" coordsize="45,120" o:spt="100" adj="0,,0" path="m8597,6764r-3,l8592,6763r-3,-19l8588,6737r2,-15l8591,6719r,-2l8594,6712r,l8597,6712r,-34l8587,6679r-8,12l8576,6700r-4,17l8570,6737r1,21l8576,6775r3,8l8587,6797r10,l8597,6764t18,1l8614,6764r-11,l8603,6797r11,l8615,6796r,-31m8615,6679r-1,-1l8603,6678r,34l8614,6712r1,-1l8615,6679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42" type="#_x0000_t75" style="position:absolute;left:9465;top:8450;width:160;height:160">
              <v:imagedata r:id="rId50" o:title=""/>
            </v:shape>
            <v:shape id="_x0000_s1343" type="#_x0000_t75" style="position:absolute;left:8076;top:3048;width:160;height:160">
              <v:imagedata r:id="rId48" o:title=""/>
            </v:shape>
            <v:shape id="_x0000_s1344" type="#_x0000_t75" style="position:absolute;left:2468;top:5706;width:160;height:160">
              <v:imagedata r:id="rId50" o:title=""/>
            </v:shape>
            <v:shape id="_x0000_s1345" type="#_x0000_t75" style="position:absolute;left:5294;top:4704;width:160;height:160">
              <v:imagedata r:id="rId48" o:title=""/>
            </v:shape>
            <w10:wrap anchorx="page" anchory="page"/>
          </v:group>
        </w:pict>
      </w: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rPr>
          <w:sz w:val="20"/>
        </w:rPr>
      </w:pPr>
    </w:p>
    <w:p w:rsidR="002015F7" w:rsidRDefault="002015F7">
      <w:pPr>
        <w:pStyle w:val="BodyText"/>
        <w:spacing w:before="6"/>
        <w:rPr>
          <w:sz w:val="23"/>
        </w:rPr>
      </w:pPr>
    </w:p>
    <w:p w:rsidR="002015F7" w:rsidRDefault="002015F7">
      <w:pPr>
        <w:pStyle w:val="Heading1"/>
        <w:spacing w:before="1"/>
        <w:ind w:left="2024" w:right="5262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6" type="#_x0000_t136" style="position:absolute;left:0;text-align:left;margin-left:134.85pt;margin-top:-41.9pt;width:49pt;height:6pt;rotation:293;z-index:251649024;mso-position-horizontal-relative:page" fillcolor="#231f20" stroked="f">
            <o:extrusion v:ext="view" autorotationcenter="t"/>
            <v:textpath style="font-family:&quot;&amp;quot&quot;;font-size:6pt;v-text-kern:t;mso-text-shadow:auto" string="SOUTHBRIDGE STREET"/>
            <w10:wrap anchorx="page"/>
          </v:shape>
        </w:pict>
      </w:r>
      <w:r>
        <w:rPr>
          <w:noProof/>
        </w:rPr>
        <w:pict>
          <v:shape id="_x0000_s1347" type="#_x0000_t136" style="position:absolute;left:0;text-align:left;margin-left:325.7pt;margin-top:-12.9pt;width:26pt;height:6pt;rotation:357;z-index:251667456;mso-position-horizontal-relative:page" fillcolor="#231f20" stroked="f">
            <o:extrusion v:ext="view" autorotationcenter="t"/>
            <v:textpath style="font-family:&quot;&amp;quot&quot;;font-size:6pt;v-text-kern:t;mso-text-shadow:auto" string="MCKEON RD"/>
            <w10:wrap anchorx="page"/>
          </v:shape>
        </w:pict>
      </w:r>
      <w:r>
        <w:rPr>
          <w:color w:val="231F20"/>
        </w:rPr>
        <w:t>31</w:t>
      </w:r>
    </w:p>
    <w:p w:rsidR="002015F7" w:rsidRDefault="002015F7">
      <w:pPr>
        <w:pStyle w:val="BodyText"/>
        <w:spacing w:before="4"/>
        <w:rPr>
          <w:sz w:val="9"/>
        </w:rPr>
      </w:pPr>
    </w:p>
    <w:p w:rsidR="002015F7" w:rsidRDefault="002015F7">
      <w:pPr>
        <w:spacing w:before="98"/>
        <w:ind w:right="963"/>
        <w:jc w:val="center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spacing w:before="50" w:line="104" w:lineRule="exact"/>
        <w:ind w:right="147"/>
        <w:jc w:val="center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Heading1"/>
        <w:tabs>
          <w:tab w:val="left" w:pos="5839"/>
          <w:tab w:val="right" w:pos="8680"/>
        </w:tabs>
        <w:spacing w:line="267" w:lineRule="exact"/>
        <w:ind w:left="3288"/>
      </w:pPr>
      <w:r>
        <w:rPr>
          <w:color w:val="231F20"/>
        </w:rPr>
        <w:t>30</w:t>
      </w:r>
      <w:r>
        <w:rPr>
          <w:color w:val="231F20"/>
        </w:rPr>
        <w:tab/>
      </w:r>
      <w:r>
        <w:rPr>
          <w:rFonts w:ascii="Century Gothic"/>
          <w:color w:val="FFFFFF"/>
          <w:position w:val="7"/>
          <w:sz w:val="10"/>
        </w:rPr>
        <w:t>D</w:t>
      </w:r>
      <w:r>
        <w:rPr>
          <w:rFonts w:ascii="Century Gothic"/>
          <w:color w:val="FFFFFF"/>
          <w:spacing w:val="26"/>
          <w:position w:val="7"/>
          <w:sz w:val="10"/>
        </w:rPr>
        <w:t xml:space="preserve"> </w:t>
      </w:r>
      <w:r>
        <w:rPr>
          <w:color w:val="231F20"/>
        </w:rPr>
        <w:t>39</w:t>
      </w:r>
      <w:r>
        <w:rPr>
          <w:color w:val="231F20"/>
          <w:position w:val="9"/>
        </w:rPr>
        <w:tab/>
        <w:t>32</w:t>
      </w:r>
    </w:p>
    <w:p w:rsidR="002015F7" w:rsidRDefault="002015F7">
      <w:pPr>
        <w:tabs>
          <w:tab w:val="left" w:pos="5849"/>
        </w:tabs>
        <w:spacing w:before="43"/>
        <w:ind w:left="4853"/>
        <w:rPr>
          <w:rFonts w:ascii="Century Gothic"/>
          <w:sz w:val="10"/>
        </w:rPr>
      </w:pPr>
      <w:r>
        <w:rPr>
          <w:noProof/>
        </w:rPr>
        <w:pict>
          <v:shape id="_x0000_s1348" type="#_x0000_t136" style="position:absolute;left:0;text-align:left;margin-left:363.2pt;margin-top:6.3pt;width:33.05pt;height:6pt;rotation:3;z-index:251631616;mso-position-horizontal-relative:page" fillcolor="#231f20" stroked="f">
            <o:extrusion v:ext="view" autorotationcenter="t"/>
            <v:textpath style="font-family:&quot;&amp;quot&quot;;font-size:6pt;v-text-kern:t;mso-text-shadow:auto" string="KIMBALL ROAD"/>
            <w10:wrap anchorx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9" type="#_x0000_t202" style="position:absolute;left:0;text-align:left;margin-left:253.65pt;margin-top:15.1pt;width:2.25pt;height:6.15pt;z-index:251674624;mso-position-horizontal-relative:page" filled="f" stroked="f">
            <v:textbox inset="0,0,0,0">
              <w:txbxContent>
                <w:p w:rsidR="002015F7" w:rsidRDefault="002015F7">
                  <w:pPr>
                    <w:spacing w:line="120" w:lineRule="exact"/>
                    <w:rPr>
                      <w:rFonts w:ascii="Century Gothic"/>
                      <w:sz w:val="10"/>
                    </w:rPr>
                  </w:pPr>
                  <w:r>
                    <w:rPr>
                      <w:rFonts w:ascii="Century Gothic"/>
                      <w:color w:val="FFFFFF"/>
                      <w:w w:val="75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sz w:val="17"/>
        </w:rPr>
        <w:t>40</w:t>
      </w:r>
      <w:r>
        <w:rPr>
          <w:color w:val="231F20"/>
          <w:w w:val="95"/>
          <w:sz w:val="17"/>
        </w:rPr>
        <w:tab/>
      </w:r>
      <w:r>
        <w:rPr>
          <w:rFonts w:ascii="Century Gothic"/>
          <w:color w:val="FFFFFF"/>
          <w:w w:val="95"/>
          <w:position w:val="10"/>
          <w:sz w:val="10"/>
        </w:rPr>
        <w:t>D</w:t>
      </w:r>
    </w:p>
    <w:p w:rsidR="002015F7" w:rsidRDefault="002015F7">
      <w:pPr>
        <w:rPr>
          <w:rFonts w:ascii="Century Gothic"/>
          <w:sz w:val="10"/>
        </w:rPr>
        <w:sectPr w:rsidR="002015F7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015F7" w:rsidRDefault="002015F7">
      <w:pPr>
        <w:pStyle w:val="BodyText"/>
        <w:spacing w:before="8"/>
        <w:rPr>
          <w:rFonts w:ascii="Century Gothic"/>
          <w:sz w:val="9"/>
        </w:rPr>
      </w:pPr>
    </w:p>
    <w:p w:rsidR="002015F7" w:rsidRDefault="002015F7">
      <w:pPr>
        <w:ind w:left="2293" w:right="1567"/>
        <w:jc w:val="center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G0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92" w:line="343" w:lineRule="auto"/>
        <w:ind w:left="2484" w:right="1382" w:firstLine="68"/>
        <w:rPr>
          <w:rFonts w:ascii="Century Gothic"/>
          <w:sz w:val="10"/>
        </w:rPr>
      </w:pPr>
      <w:r>
        <w:rPr>
          <w:noProof/>
        </w:rPr>
        <w:pict>
          <v:shape id="_x0000_s1350" type="#_x0000_t136" style="position:absolute;left:0;text-align:left;margin-left:64.45pt;margin-top:33.45pt;width:49pt;height:6pt;rotation:292;z-index:251648000;mso-position-horizontal-relative:page" fillcolor="#231f20" stroked="f">
            <o:extrusion v:ext="view" autorotationcenter="t"/>
            <v:textpath style="font-family:&quot;&amp;quot&quot;;font-size:6pt;v-text-kern:t;mso-text-shadow:auto" string="SOUTHBRIDGE STREET"/>
            <w10:wrap anchorx="page"/>
          </v:shape>
        </w:pict>
      </w:r>
      <w:r>
        <w:rPr>
          <w:noProof/>
        </w:rPr>
        <w:pict>
          <v:shape id="_x0000_s1351" type="#_x0000_t136" style="position:absolute;left:0;text-align:left;margin-left:39.7pt;margin-top:-2.55pt;width:28.95pt;height:6pt;rotation:317;z-index:251658240;mso-position-horizontal-relative:page" fillcolor="#231f20" stroked="f">
            <o:extrusion v:ext="view" autorotationcenter="t"/>
            <v:textpath style="font-family:&quot;&amp;quot&quot;;font-size:6pt;v-text-kern:t;mso-text-shadow:auto" string="To I-290/I-90"/>
            <w10:wrap anchorx="page"/>
          </v:shape>
        </w:pict>
      </w:r>
      <w:r>
        <w:rPr>
          <w:noProof/>
        </w:rPr>
        <w:pict>
          <v:shape id="_x0000_s1352" type="#_x0000_t136" style="position:absolute;left:0;text-align:left;margin-left:142.6pt;margin-top:11.8pt;width:35pt;height:6pt;rotation:349;z-index:251663360;mso-position-horizontal-relative:page" fillcolor="#231f20" stroked="f">
            <o:extrusion v:ext="view" autorotationcenter="t"/>
            <v:textpath style="font-family:&quot;&amp;quot&quot;;font-size:6pt;v-text-kern:t;mso-text-shadow:auto" string="FITTON AVENUE"/>
            <w10:wrap anchorx="page"/>
          </v:shape>
        </w:pict>
      </w:r>
      <w:r>
        <w:rPr>
          <w:rFonts w:ascii="Century Gothic"/>
          <w:color w:val="FFFFFF"/>
          <w:w w:val="60"/>
          <w:sz w:val="10"/>
        </w:rPr>
        <w:t>G</w:t>
      </w:r>
      <w:r>
        <w:rPr>
          <w:rFonts w:ascii="Century Gothic"/>
          <w:color w:val="FFFFFF"/>
          <w:w w:val="57"/>
          <w:sz w:val="10"/>
        </w:rPr>
        <w:t xml:space="preserve"> </w:t>
      </w:r>
      <w:r>
        <w:rPr>
          <w:rFonts w:ascii="Century Gothic"/>
          <w:color w:val="FFFFFF"/>
          <w:w w:val="70"/>
          <w:sz w:val="10"/>
        </w:rPr>
        <w:t>G1</w:t>
      </w:r>
    </w:p>
    <w:p w:rsidR="002015F7" w:rsidRDefault="002015F7">
      <w:pPr>
        <w:pStyle w:val="Heading1"/>
        <w:spacing w:before="5"/>
        <w:ind w:right="638"/>
        <w:jc w:val="right"/>
      </w:pPr>
      <w:r>
        <w:rPr>
          <w:noProof/>
        </w:rPr>
        <w:pict>
          <v:shape id="_x0000_s1353" type="#_x0000_t136" style="position:absolute;left:0;text-align:left;margin-left:105.25pt;margin-top:18.6pt;width:36.9pt;height:6pt;rotation:63;z-index:251638784;mso-position-horizontal-relative:page" fillcolor="#231f20" stroked="f">
            <o:extrusion v:ext="view" autorotationcenter="t"/>
            <v:textpath style="font-family:&quot;&amp;quot&quot;;font-size:6pt;v-text-kern:t;mso-text-shadow:auto" string="COLLEGE STREET"/>
            <w10:wrap anchorx="page"/>
          </v:shape>
        </w:pict>
      </w:r>
      <w:r>
        <w:rPr>
          <w:color w:val="231F20"/>
        </w:rPr>
        <w:t>29</w:t>
      </w:r>
    </w:p>
    <w:p w:rsidR="002015F7" w:rsidRDefault="002015F7">
      <w:pPr>
        <w:pStyle w:val="BodyText"/>
        <w:rPr>
          <w:sz w:val="28"/>
        </w:rPr>
      </w:pPr>
    </w:p>
    <w:p w:rsidR="002015F7" w:rsidRDefault="002015F7">
      <w:pPr>
        <w:pStyle w:val="BodyText"/>
        <w:rPr>
          <w:sz w:val="23"/>
        </w:rPr>
      </w:pPr>
    </w:p>
    <w:p w:rsidR="002015F7" w:rsidRDefault="002015F7">
      <w:pPr>
        <w:spacing w:before="1"/>
        <w:ind w:right="1149"/>
        <w:jc w:val="right"/>
        <w:rPr>
          <w:rFonts w:ascii="Century Gothic"/>
          <w:sz w:val="10"/>
        </w:rPr>
      </w:pPr>
      <w:r>
        <w:rPr>
          <w:noProof/>
        </w:rPr>
        <w:pict>
          <v:shape id="_x0000_s1354" type="#_x0000_t202" style="position:absolute;left:0;text-align:left;margin-left:148.65pt;margin-top:-9.9pt;width:4.4pt;height:9.25pt;z-index:251630592;mso-position-horizontal-relative:page" filled="f" stroked="f">
            <v:textbox inset="0,0,0,0">
              <w:txbxContent>
                <w:p w:rsidR="002015F7" w:rsidRDefault="002015F7">
                  <w:pPr>
                    <w:pStyle w:val="BodyText"/>
                    <w:spacing w:before="15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231F20"/>
                      <w:w w:val="8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355" type="#_x0000_t136" style="position:absolute;left:0;text-align:left;margin-left:176.3pt;margin-top:-9.55pt;width:2.35pt;height:6pt;rotation:355;z-index:251665408;mso-position-horizontal-relative:page" fillcolor="#231f20" stroked="f"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rPr>
          <w:noProof/>
        </w:rPr>
        <w:pict>
          <v:shape id="_x0000_s1356" type="#_x0000_t136" style="position:absolute;left:0;text-align:left;margin-left:173.05pt;margin-top:-9.3pt;width:3.05pt;height:6pt;rotation:356;z-index:251666432;mso-position-horizontal-relative:page" fillcolor="#231f20" stroked="f">
            <o:extrusion v:ext="view" autorotationcenter="t"/>
            <v:textpath style="font-family:&quot;&amp;quot&quot;;font-size:6pt;v-text-kern:t;mso-text-shadow:auto" string="N"/>
            <w10:wrap anchorx="page"/>
          </v:shape>
        </w:pict>
      </w:r>
      <w:r>
        <w:rPr>
          <w:noProof/>
        </w:rPr>
        <w:pict>
          <v:shape id="_x0000_s1357" type="#_x0000_t136" style="position:absolute;left:0;text-align:left;margin-left:167.65pt;margin-top:-9pt;width:5.25pt;height:6pt;rotation:357;z-index:251668480;mso-position-horizontal-relative:page" fillcolor="#231f20" stroked="f">
            <o:extrusion v:ext="view" autorotationcenter="t"/>
            <v:textpath style="font-family:&quot;&amp;quot&quot;;font-size:6pt;v-text-kern:t;mso-text-shadow:auto" string="LA"/>
            <w10:wrap anchorx="page"/>
          </v:shape>
        </w:pict>
      </w:r>
      <w:r>
        <w:rPr>
          <w:noProof/>
        </w:rPr>
        <w:pict>
          <v:shape id="_x0000_s1358" type="#_x0000_t136" style="position:absolute;left:0;text-align:left;margin-left:160.35pt;margin-top:-8.65pt;width:5.65pt;height:6pt;rotation:358;z-index:251669504;mso-position-horizontal-relative:page" fillcolor="#231f20" stroked="f">
            <o:extrusion v:ext="view" autorotationcenter="t"/>
            <v:textpath style="font-family:&quot;&amp;quot&quot;;font-size:6pt;v-text-kern:t;mso-text-shadow:auto" string="EN"/>
            <w10:wrap anchorx="page"/>
          </v:shape>
        </w:pict>
      </w:r>
      <w:r>
        <w:rPr>
          <w:noProof/>
        </w:rPr>
        <w:pict>
          <v:shape id="_x0000_s1359" type="#_x0000_t136" style="position:absolute;left:0;text-align:left;margin-left:152.25pt;margin-top:-8.4pt;width:7.95pt;height:6pt;rotation:359;z-index:251671552;mso-position-horizontal-relative:page" fillcolor="#231f20" stroked="f">
            <o:extrusion v:ext="view" autorotationcenter="t"/>
            <v:textpath style="font-family:&quot;&amp;quot&quot;;font-size:6pt;v-text-kern:t;mso-text-shadow:auto" string="IND"/>
            <w10:wrap anchorx="page"/>
          </v:shape>
        </w:pict>
      </w:r>
      <w:r>
        <w:rPr>
          <w:rFonts w:ascii="Century Gothic"/>
          <w:color w:val="FFFFFF"/>
          <w:w w:val="60"/>
          <w:sz w:val="10"/>
        </w:rPr>
        <w:t>G2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spacing w:before="5"/>
        <w:rPr>
          <w:rFonts w:ascii="Century Gothic"/>
          <w:sz w:val="10"/>
        </w:rPr>
      </w:pPr>
    </w:p>
    <w:p w:rsidR="002015F7" w:rsidRDefault="002015F7">
      <w:pPr>
        <w:spacing w:before="1" w:line="106" w:lineRule="exact"/>
        <w:ind w:right="886"/>
        <w:jc w:val="right"/>
        <w:rPr>
          <w:rFonts w:ascii="Century Gothic"/>
          <w:sz w:val="10"/>
        </w:rPr>
      </w:pPr>
      <w:r>
        <w:rPr>
          <w:noProof/>
        </w:rPr>
        <w:pict>
          <v:shape id="_x0000_s1360" type="#_x0000_t136" style="position:absolute;left:0;text-align:left;margin-left:162.25pt;margin-top:-8.95pt;width:35.95pt;height:6pt;rotation:351;z-index:251664384;mso-position-horizontal-relative:page" fillcolor="#231f20" stroked="f">
            <o:extrusion v:ext="view" autorotationcenter="t"/>
            <v:textpath style="font-family:&quot;&amp;quot&quot;;font-size:6pt;v-text-kern:t;mso-text-shadow:auto" string="HABERLIN ROAD"/>
            <w10:wrap anchorx="page"/>
          </v:shape>
        </w:pict>
      </w:r>
      <w:r>
        <w:rPr>
          <w:noProof/>
        </w:rPr>
        <w:pict>
          <v:shape id="_x0000_s1361" type="#_x0000_t202" style="position:absolute;left:0;text-align:left;margin-left:188.05pt;margin-top:1.55pt;width:4.25pt;height:14.5pt;z-index:251672576;mso-position-horizontal-relative:page" filled="f" stroked="f">
            <v:textbox inset="0,0,0,0">
              <w:txbxContent>
                <w:p w:rsidR="002015F7" w:rsidRDefault="002015F7">
                  <w:pPr>
                    <w:spacing w:before="11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rFonts w:ascii="Century Gothic"/>
          <w:color w:val="FFFFFF"/>
          <w:w w:val="60"/>
          <w:sz w:val="10"/>
        </w:rPr>
        <w:t>G3</w:t>
      </w:r>
    </w:p>
    <w:p w:rsidR="002015F7" w:rsidRDefault="002015F7">
      <w:pPr>
        <w:spacing w:line="106" w:lineRule="exact"/>
        <w:ind w:right="651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67"/>
          <w:sz w:val="10"/>
        </w:rPr>
        <w:t>D</w:t>
      </w:r>
    </w:p>
    <w:p w:rsidR="002015F7" w:rsidRDefault="002015F7">
      <w:pPr>
        <w:tabs>
          <w:tab w:val="left" w:pos="579"/>
        </w:tabs>
        <w:spacing w:before="83"/>
        <w:ind w:right="149"/>
        <w:jc w:val="right"/>
        <w:rPr>
          <w:sz w:val="17"/>
        </w:rPr>
      </w:pPr>
      <w:r>
        <w:rPr>
          <w:rFonts w:ascii="Century Gothic"/>
          <w:color w:val="FFFFFF"/>
          <w:spacing w:val="5"/>
          <w:w w:val="90"/>
          <w:position w:val="-3"/>
          <w:sz w:val="10"/>
        </w:rPr>
        <w:t>G4</w:t>
      </w:r>
      <w:r>
        <w:rPr>
          <w:rFonts w:ascii="Century Gothic"/>
          <w:color w:val="231F20"/>
          <w:spacing w:val="5"/>
          <w:w w:val="90"/>
          <w:sz w:val="10"/>
        </w:rPr>
        <w:tab/>
      </w:r>
      <w:r>
        <w:rPr>
          <w:color w:val="231F20"/>
          <w:spacing w:val="-1"/>
          <w:w w:val="90"/>
          <w:sz w:val="17"/>
        </w:rPr>
        <w:t>8</w:t>
      </w:r>
    </w:p>
    <w:p w:rsidR="002015F7" w:rsidRDefault="002015F7">
      <w:pPr>
        <w:pStyle w:val="Heading1"/>
        <w:spacing w:before="42"/>
        <w:jc w:val="right"/>
      </w:pPr>
      <w:r>
        <w:rPr>
          <w:noProof/>
        </w:rPr>
        <w:pict>
          <v:shape id="_x0000_s1362" type="#_x0000_t136" style="position:absolute;left:0;text-align:left;margin-left:83.4pt;margin-top:21.75pt;width:29.15pt;height:6pt;rotation:297;z-index:251651072;mso-position-horizontal-relative:page" fillcolor="#231f20" stroked="f">
            <o:extrusion v:ext="view" autorotationcenter="t"/>
            <v:textpath style="font-family:&quot;&amp;quot&quot;;font-size:6pt;v-text-kern:t;mso-text-shadow:auto" string="CARO STREET"/>
            <w10:wrap anchorx="page"/>
          </v:shape>
        </w:pict>
      </w:r>
      <w:r>
        <w:rPr>
          <w:color w:val="231F20"/>
        </w:rPr>
        <w:t>7</w:t>
      </w:r>
    </w:p>
    <w:p w:rsidR="002015F7" w:rsidRDefault="002015F7">
      <w:pPr>
        <w:spacing w:before="73"/>
        <w:ind w:left="534" w:right="554"/>
        <w:jc w:val="center"/>
        <w:rPr>
          <w:rFonts w:ascii="Century Gothic"/>
          <w:sz w:val="10"/>
        </w:rPr>
      </w:pPr>
      <w:r>
        <w:br w:type="column"/>
      </w:r>
      <w:r>
        <w:rPr>
          <w:rFonts w:ascii="Century Gothic"/>
          <w:color w:val="FFFFFF"/>
          <w:w w:val="85"/>
          <w:position w:val="-4"/>
          <w:sz w:val="10"/>
        </w:rPr>
        <w:t xml:space="preserve">P     </w:t>
      </w:r>
      <w:r>
        <w:rPr>
          <w:rFonts w:ascii="Century Gothic"/>
          <w:color w:val="FFFFFF"/>
          <w:w w:val="85"/>
          <w:sz w:val="10"/>
        </w:rPr>
        <w:t>P</w:t>
      </w:r>
    </w:p>
    <w:p w:rsidR="002015F7" w:rsidRDefault="002015F7">
      <w:pPr>
        <w:tabs>
          <w:tab w:val="right" w:pos="1487"/>
        </w:tabs>
        <w:spacing w:before="417"/>
        <w:ind w:left="402"/>
        <w:rPr>
          <w:sz w:val="17"/>
        </w:rPr>
      </w:pPr>
      <w:r>
        <w:rPr>
          <w:noProof/>
        </w:rPr>
        <w:pict>
          <v:shape id="_x0000_s1363" type="#_x0000_t136" style="position:absolute;left:0;text-align:left;margin-left:228.75pt;margin-top:9.8pt;width:27.55pt;height:5pt;rotation:340;z-index:251661312;mso-position-horizontal-relative:page" fillcolor="#231f20" stroked="f">
            <o:extrusion v:ext="view" autorotationcenter="t"/>
            <v:textpath style="font-family:&quot;&amp;quot&quot;;font-size:5pt;v-text-kern:t;mso-text-shadow:auto" string="KIMBALL ROAD"/>
            <w10:wrap anchorx="page"/>
          </v:shape>
        </w:pict>
      </w:r>
      <w:r>
        <w:rPr>
          <w:rFonts w:ascii="Century Gothic"/>
          <w:color w:val="FFFFFF"/>
          <w:position w:val="-2"/>
          <w:sz w:val="10"/>
        </w:rPr>
        <w:t>P</w:t>
      </w:r>
      <w:r>
        <w:rPr>
          <w:rFonts w:ascii="Century Gothic"/>
          <w:color w:val="231F20"/>
          <w:sz w:val="10"/>
        </w:rPr>
        <w:tab/>
      </w:r>
      <w:r>
        <w:rPr>
          <w:color w:val="231F20"/>
          <w:sz w:val="17"/>
        </w:rPr>
        <w:t>20</w:t>
      </w:r>
    </w:p>
    <w:p w:rsidR="002015F7" w:rsidRDefault="002015F7">
      <w:pPr>
        <w:pStyle w:val="Heading1"/>
        <w:spacing w:before="127"/>
        <w:ind w:left="348" w:right="691"/>
        <w:jc w:val="center"/>
      </w:pPr>
      <w:r>
        <w:rPr>
          <w:color w:val="231F20"/>
        </w:rPr>
        <w:t>11</w:t>
      </w:r>
    </w:p>
    <w:p w:rsidR="002015F7" w:rsidRDefault="002015F7">
      <w:pPr>
        <w:spacing w:before="134"/>
        <w:ind w:right="462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pStyle w:val="BodyText"/>
        <w:rPr>
          <w:rFonts w:ascii="Century Gothic"/>
          <w:sz w:val="13"/>
        </w:rPr>
      </w:pPr>
    </w:p>
    <w:p w:rsidR="002015F7" w:rsidRDefault="002015F7">
      <w:pPr>
        <w:spacing w:before="1" w:line="118" w:lineRule="exact"/>
        <w:ind w:left="444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Heading1"/>
        <w:spacing w:line="191" w:lineRule="exact"/>
        <w:jc w:val="right"/>
      </w:pPr>
      <w:r>
        <w:rPr>
          <w:color w:val="231F20"/>
        </w:rPr>
        <w:t>1</w:t>
      </w:r>
    </w:p>
    <w:p w:rsidR="002015F7" w:rsidRDefault="002015F7">
      <w:pPr>
        <w:spacing w:before="140" w:line="115" w:lineRule="exact"/>
        <w:ind w:right="167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pStyle w:val="Heading1"/>
        <w:spacing w:line="188" w:lineRule="exact"/>
        <w:ind w:left="492"/>
      </w:pPr>
      <w:r>
        <w:rPr>
          <w:color w:val="231F20"/>
        </w:rPr>
        <w:t>5</w:t>
      </w:r>
    </w:p>
    <w:p w:rsidR="002015F7" w:rsidRDefault="002015F7">
      <w:pPr>
        <w:pStyle w:val="BodyText"/>
        <w:spacing w:before="10"/>
        <w:rPr>
          <w:sz w:val="25"/>
        </w:rPr>
      </w:pPr>
    </w:p>
    <w:p w:rsidR="002015F7" w:rsidRDefault="002015F7">
      <w:pPr>
        <w:tabs>
          <w:tab w:val="left" w:pos="1186"/>
        </w:tabs>
        <w:ind w:left="869"/>
        <w:rPr>
          <w:sz w:val="17"/>
        </w:rPr>
      </w:pPr>
      <w:r>
        <w:rPr>
          <w:noProof/>
        </w:rPr>
        <w:pict>
          <v:shape id="_x0000_s1364" type="#_x0000_t202" style="position:absolute;left:0;text-align:left;margin-left:217pt;margin-top:-4.35pt;width:4.25pt;height:14.5pt;z-index:251673600;mso-position-horizontal-relative:page" filled="f" stroked="f">
            <v:textbox inset="0,0,0,0">
              <w:txbxContent>
                <w:p w:rsidR="002015F7" w:rsidRDefault="002015F7">
                  <w:pPr>
                    <w:spacing w:before="11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365" type="#_x0000_t202" style="position:absolute;left:0;text-align:left;margin-left:241.6pt;margin-top:-3.15pt;width:2.25pt;height:6.15pt;z-index:251675648;mso-position-horizontal-relative:page" filled="f" stroked="f">
            <v:textbox inset="0,0,0,0">
              <w:txbxContent>
                <w:p w:rsidR="002015F7" w:rsidRDefault="002015F7">
                  <w:pPr>
                    <w:spacing w:line="120" w:lineRule="exact"/>
                    <w:rPr>
                      <w:rFonts w:ascii="Century Gothic"/>
                      <w:sz w:val="10"/>
                    </w:rPr>
                  </w:pPr>
                  <w:r>
                    <w:rPr>
                      <w:rFonts w:ascii="Century Gothic"/>
                      <w:color w:val="FFFFFF"/>
                      <w:w w:val="75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Century Gothic"/>
          <w:color w:val="FFFFFF"/>
          <w:w w:val="95"/>
          <w:sz w:val="10"/>
        </w:rPr>
        <w:t>D</w:t>
      </w:r>
      <w:r>
        <w:rPr>
          <w:rFonts w:ascii="Century Gothic"/>
          <w:color w:val="231F20"/>
          <w:w w:val="95"/>
          <w:position w:val="1"/>
          <w:sz w:val="10"/>
        </w:rPr>
        <w:tab/>
      </w:r>
      <w:r>
        <w:rPr>
          <w:color w:val="231F20"/>
          <w:w w:val="95"/>
          <w:position w:val="1"/>
          <w:sz w:val="17"/>
        </w:rPr>
        <w:t>4</w:t>
      </w:r>
    </w:p>
    <w:p w:rsidR="002015F7" w:rsidRDefault="002015F7">
      <w:pPr>
        <w:pStyle w:val="Heading1"/>
        <w:spacing w:before="178" w:line="109" w:lineRule="exact"/>
        <w:ind w:left="418" w:right="691"/>
        <w:jc w:val="center"/>
      </w:pPr>
      <w:r>
        <w:rPr>
          <w:color w:val="231F20"/>
        </w:rPr>
        <w:t>21</w:t>
      </w:r>
    </w:p>
    <w:p w:rsidR="002015F7" w:rsidRDefault="002015F7">
      <w:pPr>
        <w:tabs>
          <w:tab w:val="left" w:pos="271"/>
        </w:tabs>
        <w:spacing w:before="4"/>
        <w:ind w:right="1469"/>
        <w:jc w:val="center"/>
        <w:rPr>
          <w:rFonts w:ascii="Century Gothic"/>
          <w:sz w:val="10"/>
        </w:rPr>
      </w:pPr>
      <w:r>
        <w:br w:type="column"/>
      </w:r>
      <w:r>
        <w:rPr>
          <w:rFonts w:ascii="Century Gothic"/>
          <w:color w:val="FFFFFF"/>
          <w:w w:val="80"/>
          <w:sz w:val="10"/>
        </w:rPr>
        <w:t>D</w:t>
      </w:r>
      <w:r>
        <w:rPr>
          <w:rFonts w:ascii="Century Gothic"/>
          <w:color w:val="FFFFFF"/>
          <w:w w:val="80"/>
          <w:sz w:val="10"/>
        </w:rPr>
        <w:tab/>
      </w:r>
      <w:r>
        <w:rPr>
          <w:rFonts w:ascii="Century Gothic"/>
          <w:color w:val="FFFFFF"/>
          <w:w w:val="80"/>
          <w:position w:val="1"/>
          <w:sz w:val="10"/>
        </w:rPr>
        <w:t>D</w:t>
      </w:r>
    </w:p>
    <w:p w:rsidR="002015F7" w:rsidRDefault="002015F7">
      <w:pPr>
        <w:pStyle w:val="Heading1"/>
        <w:spacing w:before="16"/>
        <w:ind w:left="300"/>
      </w:pPr>
      <w:r>
        <w:rPr>
          <w:color w:val="231F20"/>
        </w:rPr>
        <w:t>38</w:t>
      </w:r>
    </w:p>
    <w:p w:rsidR="002015F7" w:rsidRDefault="002015F7">
      <w:pPr>
        <w:spacing w:before="13" w:line="189" w:lineRule="exact"/>
        <w:ind w:right="201"/>
        <w:jc w:val="right"/>
        <w:rPr>
          <w:sz w:val="17"/>
        </w:rPr>
      </w:pPr>
      <w:r>
        <w:rPr>
          <w:color w:val="231F20"/>
          <w:sz w:val="17"/>
        </w:rPr>
        <w:t>18</w:t>
      </w:r>
    </w:p>
    <w:p w:rsidR="002015F7" w:rsidRDefault="002015F7">
      <w:pPr>
        <w:spacing w:line="228" w:lineRule="auto"/>
        <w:ind w:left="977"/>
        <w:rPr>
          <w:rFonts w:ascii="Century Gothic"/>
          <w:sz w:val="10"/>
        </w:rPr>
      </w:pPr>
      <w:r>
        <w:rPr>
          <w:color w:val="231F20"/>
          <w:sz w:val="17"/>
        </w:rPr>
        <w:t xml:space="preserve">19 </w:t>
      </w:r>
      <w:r>
        <w:rPr>
          <w:rFonts w:ascii="Century Gothic"/>
          <w:color w:val="FFFFFF"/>
          <w:position w:val="-8"/>
          <w:sz w:val="10"/>
        </w:rPr>
        <w:t>P</w:t>
      </w:r>
    </w:p>
    <w:p w:rsidR="002015F7" w:rsidRDefault="002015F7">
      <w:pPr>
        <w:pStyle w:val="Heading1"/>
        <w:spacing w:before="233"/>
        <w:ind w:left="1468"/>
      </w:pPr>
      <w:r>
        <w:rPr>
          <w:color w:val="231F20"/>
        </w:rPr>
        <w:t>35</w:t>
      </w:r>
    </w:p>
    <w:p w:rsidR="002015F7" w:rsidRDefault="002015F7">
      <w:pPr>
        <w:spacing w:before="1"/>
        <w:ind w:right="1368"/>
        <w:jc w:val="center"/>
        <w:rPr>
          <w:sz w:val="17"/>
        </w:rPr>
      </w:pPr>
      <w:r>
        <w:rPr>
          <w:color w:val="231F20"/>
          <w:sz w:val="17"/>
        </w:rPr>
        <w:t>2</w:t>
      </w:r>
    </w:p>
    <w:p w:rsidR="002015F7" w:rsidRDefault="002015F7">
      <w:pPr>
        <w:tabs>
          <w:tab w:val="left" w:pos="1240"/>
        </w:tabs>
        <w:spacing w:before="153" w:line="203" w:lineRule="exact"/>
        <w:ind w:left="583"/>
        <w:rPr>
          <w:sz w:val="17"/>
        </w:rPr>
      </w:pPr>
      <w:r>
        <w:rPr>
          <w:noProof/>
        </w:rPr>
        <w:pict>
          <v:shape id="_x0000_s1366" type="#_x0000_t202" style="position:absolute;left:0;text-align:left;margin-left:52.75pt;margin-top:10.1pt;width:189.9pt;height:75.8pt;z-index:251684864">
            <v:textbox>
              <w:txbxContent>
                <w:p w:rsidR="002015F7" w:rsidRPr="00607611" w:rsidRDefault="002015F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7611">
                    <w:rPr>
                      <w:rFonts w:ascii="Arial" w:hAnsi="Arial" w:cs="Arial"/>
                      <w:sz w:val="20"/>
                      <w:szCs w:val="20"/>
                    </w:rPr>
                    <w:t>WALK DOWN STAIRS AT RIGHT SIDE OF HOGAN CAMPUS CENTER (#33). FOLLOW WALKWAY TO THE RIGHT, CROSS THE STREET AND ENTER SMITH HALL (#3).  GO DOWN ONE FLIGHT TO 2</w:t>
                  </w:r>
                  <w:r w:rsidRPr="00607611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ND</w:t>
                  </w:r>
                  <w:r w:rsidRPr="00607611">
                    <w:rPr>
                      <w:rFonts w:ascii="Arial" w:hAnsi="Arial" w:cs="Arial"/>
                      <w:sz w:val="20"/>
                      <w:szCs w:val="20"/>
                    </w:rPr>
                    <w:t xml:space="preserve"> FLOOR.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7" type="#_x0000_t202" style="position:absolute;left:0;text-align:left;margin-left:325.15pt;margin-top:5.6pt;width:2.55pt;height:6.15pt;z-index:-251638784;mso-position-horizontal-relative:page" filled="f" stroked="f">
            <v:textbox inset="0,0,0,0">
              <w:txbxContent>
                <w:p w:rsidR="002015F7" w:rsidRDefault="002015F7">
                  <w:pPr>
                    <w:spacing w:line="120" w:lineRule="exact"/>
                    <w:rPr>
                      <w:rFonts w:ascii="Century Gothic"/>
                      <w:sz w:val="10"/>
                    </w:rPr>
                  </w:pPr>
                  <w:r>
                    <w:rPr>
                      <w:rFonts w:ascii="Century Gothic"/>
                      <w:color w:val="FFFFFF"/>
                      <w:w w:val="67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color w:val="231F20"/>
          <w:position w:val="1"/>
          <w:sz w:val="17"/>
        </w:rPr>
        <w:t>3</w:t>
      </w:r>
      <w:r>
        <w:rPr>
          <w:color w:val="231F20"/>
          <w:position w:val="1"/>
          <w:sz w:val="17"/>
        </w:rPr>
        <w:tab/>
      </w:r>
      <w:r>
        <w:rPr>
          <w:color w:val="231F20"/>
          <w:sz w:val="17"/>
        </w:rPr>
        <w:t>36</w:t>
      </w:r>
    </w:p>
    <w:p w:rsidR="002015F7" w:rsidRDefault="002015F7">
      <w:pPr>
        <w:spacing w:line="193" w:lineRule="exact"/>
        <w:jc w:val="right"/>
        <w:rPr>
          <w:sz w:val="17"/>
        </w:rPr>
      </w:pPr>
      <w:r>
        <w:rPr>
          <w:color w:val="231F20"/>
          <w:sz w:val="17"/>
        </w:rPr>
        <w:t>37</w:t>
      </w:r>
    </w:p>
    <w:p w:rsidR="002015F7" w:rsidRDefault="002015F7">
      <w:pPr>
        <w:pStyle w:val="BodyText"/>
        <w:spacing w:before="8"/>
        <w:rPr>
          <w:sz w:val="29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68" type="#_x0000_t34" style="position:absolute;margin-left:-20.65pt;margin-top:48.5pt;width:105.6pt;height:9.95pt;rotation:270;flip:x;z-index:251683840" o:connectortype="elbow" adj=",807232,-65956" strokecolor="yellow" strokeweight="3pt">
            <v:stroke endarrow="classic" endarrowwidth="wide" endarrowlength="long"/>
          </v:shape>
        </w:pict>
      </w:r>
    </w:p>
    <w:p w:rsidR="002015F7" w:rsidRDefault="002015F7">
      <w:pPr>
        <w:tabs>
          <w:tab w:val="left" w:pos="917"/>
          <w:tab w:val="left" w:pos="1346"/>
        </w:tabs>
        <w:ind w:left="311"/>
        <w:jc w:val="center"/>
        <w:rPr>
          <w:sz w:val="17"/>
        </w:rPr>
      </w:pPr>
      <w:r>
        <w:rPr>
          <w:color w:val="231F20"/>
          <w:position w:val="-9"/>
          <w:sz w:val="17"/>
        </w:rPr>
        <w:t>16</w:t>
      </w:r>
      <w:r>
        <w:rPr>
          <w:color w:val="231F20"/>
          <w:position w:val="-9"/>
          <w:sz w:val="17"/>
        </w:rPr>
        <w:tab/>
      </w:r>
      <w:r>
        <w:rPr>
          <w:color w:val="231F20"/>
          <w:sz w:val="17"/>
        </w:rPr>
        <w:t>15</w:t>
      </w:r>
      <w:r>
        <w:rPr>
          <w:color w:val="231F20"/>
          <w:sz w:val="17"/>
        </w:rPr>
        <w:tab/>
      </w:r>
      <w:r>
        <w:rPr>
          <w:color w:val="231F20"/>
          <w:position w:val="1"/>
          <w:sz w:val="17"/>
        </w:rPr>
        <w:t>14</w:t>
      </w:r>
    </w:p>
    <w:p w:rsidR="002015F7" w:rsidRDefault="002015F7">
      <w:pPr>
        <w:pStyle w:val="BodyText"/>
        <w:spacing w:before="8"/>
        <w:rPr>
          <w:sz w:val="43"/>
        </w:rPr>
      </w:pPr>
    </w:p>
    <w:p w:rsidR="002015F7" w:rsidRDefault="002015F7">
      <w:pPr>
        <w:spacing w:line="8" w:lineRule="exact"/>
        <w:ind w:left="304"/>
        <w:jc w:val="center"/>
        <w:rPr>
          <w:rFonts w:ascii="Century Gothic"/>
          <w:sz w:val="10"/>
        </w:rPr>
      </w:pPr>
      <w:r>
        <w:rPr>
          <w:noProof/>
        </w:rPr>
        <w:pict>
          <v:shape id="_x0000_s1369" type="#_x0000_t136" style="position:absolute;left:0;text-align:left;margin-left:350.05pt;margin-top:-9.55pt;width:25.9pt;height:5.5pt;rotation:358;z-index:251670528;mso-position-horizontal-relative:page" fillcolor="#231f20" stroked="f">
            <o:extrusion v:ext="view" autorotationcenter="t"/>
            <v:textpath style="font-family:&quot;&amp;quot&quot;;font-size:5pt;v-text-kern:t;mso-text-shadow:auto" string="EASY STREET"/>
            <w10:wrap anchorx="page"/>
          </v:shape>
        </w:pict>
      </w:r>
      <w:r>
        <w:rPr>
          <w:rFonts w:ascii="Century Gothic"/>
          <w:color w:val="231F20"/>
          <w:w w:val="80"/>
          <w:sz w:val="10"/>
        </w:rPr>
        <w:t>Lot 1</w:t>
      </w:r>
    </w:p>
    <w:p w:rsidR="002015F7" w:rsidRDefault="002015F7">
      <w:pPr>
        <w:pStyle w:val="BodyText"/>
        <w:rPr>
          <w:rFonts w:ascii="Century Gothic"/>
        </w:rPr>
      </w:pPr>
      <w:r>
        <w:br w:type="column"/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74"/>
        <w:ind w:right="468"/>
        <w:jc w:val="center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tabs>
          <w:tab w:val="left" w:pos="474"/>
        </w:tabs>
        <w:spacing w:before="88"/>
        <w:jc w:val="right"/>
        <w:rPr>
          <w:rFonts w:ascii="Century Gothic"/>
          <w:sz w:val="10"/>
        </w:rPr>
      </w:pPr>
      <w:r>
        <w:rPr>
          <w:color w:val="231F20"/>
          <w:w w:val="90"/>
          <w:sz w:val="17"/>
        </w:rPr>
        <w:t>17</w:t>
      </w:r>
      <w:r>
        <w:rPr>
          <w:color w:val="231F20"/>
          <w:w w:val="90"/>
          <w:sz w:val="17"/>
        </w:rPr>
        <w:tab/>
      </w:r>
      <w:r>
        <w:rPr>
          <w:rFonts w:ascii="Century Gothic"/>
          <w:color w:val="FFFFFF"/>
          <w:w w:val="55"/>
          <w:position w:val="-4"/>
          <w:sz w:val="10"/>
        </w:rPr>
        <w:t>G</w:t>
      </w:r>
    </w:p>
    <w:p w:rsidR="002015F7" w:rsidRDefault="002015F7">
      <w:pPr>
        <w:spacing w:before="142"/>
        <w:ind w:right="33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67"/>
          <w:sz w:val="10"/>
        </w:rPr>
        <w:t>D</w:t>
      </w:r>
    </w:p>
    <w:p w:rsidR="002015F7" w:rsidRDefault="002015F7">
      <w:pPr>
        <w:spacing w:before="22" w:line="104" w:lineRule="exact"/>
        <w:ind w:left="587"/>
        <w:rPr>
          <w:rFonts w:ascii="Century Gothic"/>
          <w:sz w:val="10"/>
        </w:rPr>
      </w:pP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pStyle w:val="Heading1"/>
        <w:spacing w:line="177" w:lineRule="exact"/>
        <w:ind w:left="221"/>
      </w:pPr>
      <w:r>
        <w:rPr>
          <w:color w:val="231F20"/>
        </w:rPr>
        <w:t>10</w:t>
      </w:r>
    </w:p>
    <w:p w:rsidR="002015F7" w:rsidRDefault="002015F7">
      <w:pPr>
        <w:pStyle w:val="BodyText"/>
        <w:rPr>
          <w:sz w:val="33"/>
        </w:rPr>
      </w:pPr>
    </w:p>
    <w:p w:rsidR="002015F7" w:rsidRDefault="002015F7">
      <w:pPr>
        <w:ind w:left="50" w:right="679"/>
        <w:jc w:val="center"/>
        <w:rPr>
          <w:sz w:val="17"/>
        </w:rPr>
      </w:pPr>
      <w:r>
        <w:rPr>
          <w:color w:val="231F20"/>
          <w:sz w:val="17"/>
        </w:rPr>
        <w:t>13</w:t>
      </w:r>
    </w:p>
    <w:p w:rsidR="002015F7" w:rsidRDefault="002015F7">
      <w:pPr>
        <w:pStyle w:val="BodyText"/>
        <w:spacing w:before="2"/>
        <w:rPr>
          <w:sz w:val="38"/>
        </w:rPr>
      </w:pPr>
      <w:bookmarkStart w:id="0" w:name="_GoBack"/>
      <w:bookmarkEnd w:id="0"/>
    </w:p>
    <w:p w:rsidR="002015F7" w:rsidRDefault="002015F7">
      <w:pPr>
        <w:spacing w:before="1" w:line="19" w:lineRule="exact"/>
        <w:ind w:right="59"/>
        <w:jc w:val="right"/>
        <w:rPr>
          <w:sz w:val="17"/>
        </w:rPr>
      </w:pPr>
      <w:r>
        <w:rPr>
          <w:color w:val="231F20"/>
          <w:sz w:val="17"/>
        </w:rPr>
        <w:t>12</w:t>
      </w:r>
    </w:p>
    <w:p w:rsidR="002015F7" w:rsidRDefault="002015F7">
      <w:pPr>
        <w:spacing w:before="50"/>
        <w:ind w:left="154"/>
        <w:rPr>
          <w:rFonts w:ascii="Century Gothic"/>
          <w:sz w:val="10"/>
        </w:rPr>
      </w:pPr>
      <w:r>
        <w:br w:type="column"/>
      </w:r>
      <w:r>
        <w:rPr>
          <w:rFonts w:ascii="Century Gothic"/>
          <w:color w:val="FFFFFF"/>
          <w:w w:val="65"/>
          <w:sz w:val="10"/>
        </w:rPr>
        <w:t>G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97" w:line="196" w:lineRule="auto"/>
        <w:ind w:left="10" w:right="3016"/>
        <w:jc w:val="center"/>
        <w:rPr>
          <w:rFonts w:ascii="Century Gothic"/>
          <w:sz w:val="10"/>
        </w:rPr>
      </w:pPr>
      <w:r>
        <w:rPr>
          <w:noProof/>
        </w:rPr>
        <w:pict>
          <v:shape id="_x0000_s1370" type="#_x0000_t136" style="position:absolute;left:0;text-align:left;margin-left:474.3pt;margin-top:1.85pt;width:28.5pt;height:5.5pt;rotation:38;z-index:251633664;mso-position-horizontal-relative:page" fillcolor="#231f20" stroked="f">
            <o:extrusion v:ext="view" autorotationcenter="t"/>
            <v:textpath style="font-family:&quot;&amp;quot&quot;;font-size:5pt;v-text-kern:t;mso-text-shadow:auto" string="LOYOLA ROAD"/>
            <w10:wrap anchorx="page"/>
          </v:shape>
        </w:pict>
      </w:r>
      <w:r>
        <w:rPr>
          <w:noProof/>
        </w:rPr>
        <w:pict>
          <v:shape id="_x0000_s1371" type="#_x0000_t136" style="position:absolute;left:0;text-align:left;margin-left:490.4pt;margin-top:-39.2pt;width:3.1pt;height:6pt;rotation:62;z-index:251636736;mso-position-horizontal-relative:page" fillcolor="#231f20" stroked="f">
            <o:extrusion v:ext="view" autorotationcenter="t"/>
            <v:textpath style="font-family:&quot;&amp;quot&quot;;font-size:6pt;v-text-kern:t;mso-text-shadow:auto" string="D"/>
            <w10:wrap anchorx="page"/>
          </v:shape>
        </w:pict>
      </w:r>
      <w:r>
        <w:rPr>
          <w:noProof/>
        </w:rPr>
        <w:pict>
          <v:shape id="_x0000_s1372" type="#_x0000_t136" style="position:absolute;left:0;text-align:left;margin-left:485.8pt;margin-top:-44.1pt;width:7.4pt;height:6pt;rotation:63;z-index:251637760;mso-position-horizontal-relative:page" fillcolor="#231f20" stroked="f">
            <o:extrusion v:ext="view" autorotationcenter="t"/>
            <v:textpath style="font-family:&quot;&amp;quot&quot;;font-size:6pt;v-text-kern:t;mso-text-shadow:auto" string="N R"/>
            <w10:wrap anchorx="page"/>
          </v:shape>
        </w:pict>
      </w:r>
      <w:r>
        <w:rPr>
          <w:noProof/>
        </w:rPr>
        <w:pict>
          <v:shape id="_x0000_s1373" type="#_x0000_t136" style="position:absolute;left:0;text-align:left;margin-left:483.75pt;margin-top:-50.1pt;width:5.6pt;height:6pt;rotation:64;z-index:251639808;mso-position-horizontal-relative:page" fillcolor="#231f20" stroked="f">
            <o:extrusion v:ext="view" autorotationcenter="t"/>
            <v:textpath style="font-family:&quot;&amp;quot&quot;;font-size:6pt;v-text-kern:t;mso-text-shadow:auto" string="EO"/>
            <w10:wrap anchorx="page"/>
          </v:shape>
        </w:pict>
      </w:r>
      <w:r>
        <w:rPr>
          <w:noProof/>
        </w:rPr>
        <w:pict>
          <v:shape id="_x0000_s1374" type="#_x0000_t136" style="position:absolute;left:0;text-align:left;margin-left:481.55pt;margin-top:-55.2pt;width:5.25pt;height:6pt;rotation:65;z-index:251640832;mso-position-horizontal-relative:page" fillcolor="#231f20" stroked="f">
            <o:extrusion v:ext="view" autorotationcenter="t"/>
            <v:textpath style="font-family:&quot;&amp;quot&quot;;font-size:6pt;v-text-kern:t;mso-text-shadow:auto" string="CK"/>
            <w10:wrap anchorx="page"/>
          </v:shape>
        </w:pict>
      </w:r>
      <w:r>
        <w:rPr>
          <w:noProof/>
        </w:rPr>
        <w:pict>
          <v:shape id="_x0000_s1375" type="#_x0000_t136" style="position:absolute;left:0;text-align:left;margin-left:480.6pt;margin-top:-59.25pt;width:3.5pt;height:6pt;rotation:66;z-index:251641856;mso-position-horizontal-relative:page" fillcolor="#231f20" stroked="f"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>
        <w:rPr>
          <w:rFonts w:ascii="Century Gothic"/>
          <w:color w:val="231F20"/>
          <w:w w:val="60"/>
          <w:sz w:val="10"/>
        </w:rPr>
        <w:t xml:space="preserve">Loyola </w:t>
      </w:r>
      <w:r>
        <w:rPr>
          <w:rFonts w:ascii="Century Gothic"/>
          <w:color w:val="231F20"/>
          <w:w w:val="75"/>
          <w:sz w:val="10"/>
        </w:rPr>
        <w:t>Lot</w:t>
      </w:r>
    </w:p>
    <w:p w:rsidR="002015F7" w:rsidRDefault="002015F7">
      <w:pPr>
        <w:tabs>
          <w:tab w:val="left" w:pos="1221"/>
        </w:tabs>
        <w:spacing w:before="45"/>
        <w:ind w:left="252"/>
        <w:rPr>
          <w:rFonts w:ascii="Century Gothic"/>
          <w:sz w:val="10"/>
        </w:rPr>
      </w:pPr>
      <w:r>
        <w:rPr>
          <w:noProof/>
        </w:rPr>
        <w:pict>
          <v:shape id="_x0000_s1376" type="#_x0000_t136" style="position:absolute;left:0;text-align:left;margin-left:437.35pt;margin-top:25.05pt;width:41.2pt;height:5.5pt;rotation:51;z-index:251634688;mso-position-horizontal-relative:page" fillcolor="#231f20" stroked="f">
            <o:extrusion v:ext="view" autorotationcenter="t"/>
            <v:textpath style="font-family:&quot;&amp;quot&quot;;font-size:5pt;v-text-kern:t;mso-text-shadow:auto" string="LOWER EASY STREET"/>
            <w10:wrap anchorx="page"/>
          </v:shape>
        </w:pict>
      </w:r>
      <w:r>
        <w:rPr>
          <w:rFonts w:ascii="Century Gothic"/>
          <w:color w:val="FFFFFF"/>
          <w:w w:val="75"/>
          <w:sz w:val="10"/>
        </w:rPr>
        <w:t>P</w:t>
      </w:r>
      <w:r>
        <w:rPr>
          <w:rFonts w:ascii="Century Gothic"/>
          <w:color w:val="FFFFFF"/>
          <w:w w:val="75"/>
          <w:sz w:val="10"/>
        </w:rPr>
        <w:tab/>
      </w:r>
      <w:r>
        <w:rPr>
          <w:rFonts w:ascii="Century Gothic"/>
          <w:color w:val="FFFFFF"/>
          <w:w w:val="75"/>
          <w:position w:val="-5"/>
          <w:sz w:val="10"/>
        </w:rPr>
        <w:t>G</w:t>
      </w:r>
    </w:p>
    <w:p w:rsidR="002015F7" w:rsidRDefault="002015F7">
      <w:pPr>
        <w:rPr>
          <w:rFonts w:ascii="Century Gothic"/>
          <w:sz w:val="10"/>
        </w:rPr>
        <w:sectPr w:rsidR="002015F7">
          <w:type w:val="continuous"/>
          <w:pgSz w:w="12240" w:h="15840"/>
          <w:pgMar w:top="0" w:right="0" w:bottom="280" w:left="0" w:header="720" w:footer="720" w:gutter="0"/>
          <w:cols w:num="5" w:space="720" w:equalWidth="0">
            <w:col w:w="4007" w:space="40"/>
            <w:col w:w="1621" w:space="39"/>
            <w:col w:w="2256" w:space="39"/>
            <w:col w:w="939" w:space="40"/>
            <w:col w:w="3259"/>
          </w:cols>
        </w:sectPr>
      </w:pPr>
    </w:p>
    <w:p w:rsidR="002015F7" w:rsidRDefault="002015F7">
      <w:pPr>
        <w:tabs>
          <w:tab w:val="left" w:pos="304"/>
        </w:tabs>
        <w:spacing w:before="44"/>
        <w:ind w:right="777"/>
        <w:jc w:val="right"/>
        <w:rPr>
          <w:rFonts w:ascii="Century Gothic"/>
          <w:sz w:val="10"/>
        </w:rPr>
      </w:pPr>
      <w:r>
        <w:rPr>
          <w:noProof/>
        </w:rPr>
        <w:pict>
          <v:shape id="_x0000_s1377" type="#_x0000_t136" style="position:absolute;left:0;text-align:left;margin-left:116.65pt;margin-top:29.45pt;width:28.2pt;height:6pt;rotation:297;z-index:251652096;mso-position-horizontal-relative:page" fillcolor="#231f20" stroked="f">
            <o:extrusion v:ext="view" autorotationcenter="t"/>
            <v:textpath style="font-family:&quot;&amp;quot&quot;;font-size:6pt;v-text-kern:t;mso-text-shadow:auto" string="CLAY STREET"/>
            <w10:wrap anchorx="page"/>
          </v:shape>
        </w:pict>
      </w:r>
      <w:r>
        <w:rPr>
          <w:rFonts w:ascii="Century Gothic"/>
          <w:color w:val="FFFFFF"/>
          <w:spacing w:val="1"/>
          <w:w w:val="80"/>
          <w:sz w:val="10"/>
        </w:rPr>
        <w:t>G5</w:t>
      </w:r>
      <w:r>
        <w:rPr>
          <w:rFonts w:ascii="Century Gothic"/>
          <w:color w:val="FFFFFF"/>
          <w:spacing w:val="1"/>
          <w:w w:val="80"/>
          <w:sz w:val="10"/>
        </w:rPr>
        <w:tab/>
      </w:r>
      <w:r>
        <w:rPr>
          <w:rFonts w:ascii="Century Gothic"/>
          <w:color w:val="FFFFFF"/>
          <w:spacing w:val="-1"/>
          <w:w w:val="75"/>
          <w:position w:val="4"/>
          <w:sz w:val="10"/>
        </w:rPr>
        <w:t>P</w:t>
      </w:r>
    </w:p>
    <w:p w:rsidR="002015F7" w:rsidRDefault="002015F7">
      <w:pPr>
        <w:pStyle w:val="BodyText"/>
        <w:rPr>
          <w:rFonts w:ascii="Century Gothic"/>
          <w:sz w:val="16"/>
        </w:rPr>
      </w:pPr>
    </w:p>
    <w:p w:rsidR="002015F7" w:rsidRDefault="002015F7">
      <w:pPr>
        <w:pStyle w:val="BodyText"/>
        <w:rPr>
          <w:rFonts w:ascii="Century Gothic"/>
          <w:sz w:val="14"/>
        </w:rPr>
      </w:pPr>
    </w:p>
    <w:p w:rsidR="002015F7" w:rsidRDefault="002015F7">
      <w:pPr>
        <w:ind w:right="831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60"/>
          <w:sz w:val="10"/>
        </w:rPr>
        <w:t>G6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Heading1"/>
        <w:spacing w:before="75"/>
        <w:jc w:val="righ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8" type="#_x0000_t32" style="position:absolute;left:0;text-align:left;margin-left:220.45pt;margin-top:6pt;width:68.7pt;height:36pt;flip:y;z-index:251680768" o:connectortype="straight" strokecolor="yellow" strokeweight="3pt">
            <v:stroke endarrow="block"/>
            <v:shadow type="perspective" color="#974706" opacity=".5" offset="1pt" offset2="-1pt"/>
          </v:shape>
        </w:pict>
      </w:r>
      <w:r>
        <w:rPr>
          <w:noProof/>
        </w:rPr>
        <w:pict>
          <v:shape id="_x0000_s1379" type="#_x0000_t136" style="position:absolute;left:0;text-align:left;margin-left:45pt;margin-top:3.95pt;width:35.35pt;height:6pt;rotation:31;z-index:251632640;mso-position-horizontal-relative:page" fillcolor="#231f20" stroked="f">
            <o:extrusion v:ext="view" autorotationcenter="t"/>
            <v:textpath style="font-family:&quot;&amp;quot&quot;;font-size:6pt;v-text-kern:t;mso-text-shadow:auto" string="BOYDEN STREET"/>
            <w10:wrap anchorx="page"/>
          </v:shape>
        </w:pict>
      </w:r>
      <w:r>
        <w:rPr>
          <w:color w:val="231F20"/>
        </w:rPr>
        <w:t>28</w:t>
      </w:r>
    </w:p>
    <w:p w:rsidR="002015F7" w:rsidRDefault="002015F7">
      <w:pPr>
        <w:pStyle w:val="BodyText"/>
        <w:spacing w:before="2"/>
        <w:rPr>
          <w:sz w:val="37"/>
        </w:rPr>
      </w:pPr>
      <w:r>
        <w:rPr>
          <w:noProof/>
        </w:rPr>
        <w:pict>
          <v:oval id="_x0000_s1380" style="position:absolute;margin-left:156.35pt;margin-top:15.15pt;width:56.65pt;height:23.95pt;z-index:251678720" filled="f" strokecolor="yellow" strokeweight="3pt"/>
        </w:pict>
      </w:r>
    </w:p>
    <w:p w:rsidR="002015F7" w:rsidRDefault="002015F7">
      <w:pPr>
        <w:ind w:right="670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60"/>
          <w:sz w:val="10"/>
        </w:rPr>
        <w:t>G7</w:t>
      </w:r>
    </w:p>
    <w:p w:rsidR="002015F7" w:rsidRDefault="002015F7">
      <w:pPr>
        <w:spacing w:before="11"/>
        <w:ind w:right="57"/>
        <w:jc w:val="right"/>
        <w:rPr>
          <w:sz w:val="17"/>
        </w:rPr>
      </w:pPr>
      <w:r>
        <w:br w:type="column"/>
      </w:r>
      <w:r>
        <w:rPr>
          <w:color w:val="231F20"/>
          <w:sz w:val="17"/>
        </w:rPr>
        <w:t>33</w:t>
      </w:r>
    </w:p>
    <w:p w:rsidR="002015F7" w:rsidRDefault="002015F7">
      <w:pPr>
        <w:spacing w:before="62" w:line="121" w:lineRule="exact"/>
        <w:ind w:left="1005"/>
        <w:rPr>
          <w:rFonts w:ascii="Century Gothic"/>
          <w:sz w:val="10"/>
        </w:rPr>
      </w:pPr>
      <w:r>
        <w:rPr>
          <w:rFonts w:ascii="Century Gothic"/>
          <w:color w:val="FFFFFF"/>
          <w:w w:val="67"/>
          <w:sz w:val="10"/>
        </w:rPr>
        <w:t>D</w:t>
      </w:r>
    </w:p>
    <w:p w:rsidR="002015F7" w:rsidRDefault="002015F7">
      <w:pPr>
        <w:spacing w:line="121" w:lineRule="exact"/>
        <w:ind w:left="91"/>
        <w:jc w:val="center"/>
        <w:rPr>
          <w:rFonts w:ascii="Century Gothic"/>
          <w:sz w:val="10"/>
        </w:rPr>
      </w:pPr>
      <w:r>
        <w:rPr>
          <w:noProof/>
        </w:rPr>
        <w:pict>
          <v:oval id="_x0000_s1381" style="position:absolute;left:0;text-align:left;margin-left:62.05pt;margin-top:5.4pt;width:36.95pt;height:32.5pt;z-index:251681792" filled="f" strokecolor="yellow" strokeweight="2.25pt"/>
        </w:pict>
      </w: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92"/>
        <w:ind w:right="188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pStyle w:val="BodyText"/>
        <w:rPr>
          <w:rFonts w:ascii="Century Gothic"/>
          <w:sz w:val="10"/>
        </w:rPr>
      </w:pPr>
      <w:r>
        <w:rPr>
          <w:noProof/>
        </w:rPr>
        <w:pict>
          <v:shape id="_x0000_s1382" type="#_x0000_t202" style="position:absolute;margin-left:62.8pt;margin-top:12.95pt;width:52.8pt;height:31.65pt;z-index:251682816">
            <v:textbox>
              <w:txbxContent>
                <w:p w:rsidR="002015F7" w:rsidRPr="00607611" w:rsidRDefault="002015F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07611">
                    <w:rPr>
                      <w:rFonts w:ascii="Arial" w:hAnsi="Arial" w:cs="Arial"/>
                      <w:sz w:val="18"/>
                      <w:szCs w:val="18"/>
                    </w:rPr>
                    <w:t xml:space="preserve">PARK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H</w:t>
                  </w:r>
                  <w:r w:rsidRPr="00607611">
                    <w:rPr>
                      <w:rFonts w:ascii="Arial" w:hAnsi="Arial" w:cs="Arial"/>
                      <w:sz w:val="18"/>
                      <w:szCs w:val="18"/>
                    </w:rPr>
                    <w:t>ERE</w:t>
                  </w:r>
                </w:p>
              </w:txbxContent>
            </v:textbox>
          </v:shape>
        </w:pict>
      </w:r>
    </w:p>
    <w:p w:rsidR="002015F7" w:rsidRDefault="002015F7">
      <w:pPr>
        <w:tabs>
          <w:tab w:val="left" w:pos="479"/>
        </w:tabs>
        <w:ind w:right="263"/>
        <w:jc w:val="right"/>
        <w:rPr>
          <w:rFonts w:ascii="Century Gothic"/>
          <w:sz w:val="10"/>
        </w:rPr>
      </w:pPr>
      <w:r>
        <w:rPr>
          <w:noProof/>
        </w:rPr>
        <w:pict>
          <v:shape id="_x0000_s1383" type="#_x0000_t136" style="position:absolute;left:0;text-align:left;margin-left:197.95pt;margin-top:11.7pt;width:47.95pt;height:6pt;rotation:336;z-index:251660288;mso-position-horizontal-relative:page" fillcolor="#231f20" stroked="f">
            <o:extrusion v:ext="view" autorotationcenter="t"/>
            <v:textpath style="font-family:&quot;&amp;quot&quot;;font-size:6pt;v-text-kern:t;mso-text-shadow:auto" string="UPPER CAMPUS ROAD"/>
            <w10:wrap anchorx="page"/>
          </v:shape>
        </w:pict>
      </w:r>
      <w:r>
        <w:rPr>
          <w:color w:val="231F20"/>
          <w:w w:val="95"/>
          <w:sz w:val="17"/>
        </w:rPr>
        <w:t>34</w:t>
      </w:r>
      <w:r>
        <w:rPr>
          <w:color w:val="231F20"/>
          <w:w w:val="95"/>
          <w:sz w:val="17"/>
        </w:rPr>
        <w:tab/>
      </w:r>
      <w:r>
        <w:rPr>
          <w:rFonts w:ascii="Century Gothic"/>
          <w:color w:val="FFFFFF"/>
          <w:spacing w:val="-1"/>
          <w:w w:val="65"/>
          <w:position w:val="3"/>
          <w:sz w:val="10"/>
        </w:rPr>
        <w:t>D</w:t>
      </w:r>
    </w:p>
    <w:p w:rsidR="002015F7" w:rsidRDefault="002015F7">
      <w:pPr>
        <w:spacing w:before="240"/>
        <w:jc w:val="right"/>
        <w:rPr>
          <w:rFonts w:ascii="Century Gothic"/>
          <w:sz w:val="10"/>
        </w:rPr>
      </w:pPr>
      <w:r>
        <w:rPr>
          <w:rFonts w:ascii="Century Gothic"/>
          <w:color w:val="FFFFFF"/>
          <w:w w:val="57"/>
          <w:sz w:val="10"/>
        </w:rPr>
        <w:t>G</w:t>
      </w:r>
    </w:p>
    <w:p w:rsidR="002015F7" w:rsidRDefault="002015F7">
      <w:pPr>
        <w:spacing w:before="65" w:line="489" w:lineRule="auto"/>
        <w:ind w:left="566"/>
        <w:jc w:val="right"/>
        <w:rPr>
          <w:rFonts w:ascii="Century Gothic"/>
          <w:sz w:val="10"/>
        </w:rPr>
      </w:pPr>
      <w:r>
        <w:br w:type="column"/>
      </w:r>
      <w:r>
        <w:rPr>
          <w:rFonts w:ascii="Century Gothic"/>
          <w:color w:val="FFFFFF"/>
          <w:w w:val="75"/>
          <w:sz w:val="10"/>
        </w:rPr>
        <w:t>P P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88" w:line="182" w:lineRule="auto"/>
        <w:ind w:left="107" w:right="320" w:hanging="107"/>
        <w:rPr>
          <w:rFonts w:ascii="Century Gothic"/>
          <w:sz w:val="10"/>
        </w:rPr>
      </w:pPr>
      <w:r>
        <w:rPr>
          <w:rFonts w:ascii="Century Gothic"/>
          <w:color w:val="231F20"/>
          <w:w w:val="80"/>
          <w:sz w:val="10"/>
        </w:rPr>
        <w:t xml:space="preserve">Lot A </w:t>
      </w:r>
      <w:r>
        <w:rPr>
          <w:rFonts w:ascii="Century Gothic"/>
          <w:color w:val="FFFFFF"/>
          <w:w w:val="80"/>
          <w:position w:val="-4"/>
          <w:sz w:val="10"/>
        </w:rPr>
        <w:t xml:space="preserve">P </w:t>
      </w:r>
      <w:r>
        <w:rPr>
          <w:rFonts w:ascii="Century Gothic"/>
          <w:color w:val="FFFFFF"/>
          <w:w w:val="80"/>
          <w:sz w:val="10"/>
        </w:rPr>
        <w:t>P</w:t>
      </w:r>
    </w:p>
    <w:p w:rsidR="002015F7" w:rsidRDefault="002015F7">
      <w:pPr>
        <w:pStyle w:val="BodyText"/>
        <w:spacing w:before="9"/>
        <w:rPr>
          <w:rFonts w:ascii="Century Gothic"/>
          <w:sz w:val="9"/>
        </w:rPr>
      </w:pPr>
    </w:p>
    <w:p w:rsidR="002015F7" w:rsidRDefault="002015F7">
      <w:pPr>
        <w:spacing w:line="187" w:lineRule="auto"/>
        <w:ind w:left="349" w:right="86" w:hanging="102"/>
        <w:rPr>
          <w:rFonts w:ascii="Century Gothic"/>
          <w:sz w:val="10"/>
        </w:rPr>
      </w:pPr>
      <w:r>
        <w:rPr>
          <w:rFonts w:ascii="Century Gothic"/>
          <w:color w:val="231F20"/>
          <w:w w:val="80"/>
          <w:sz w:val="10"/>
        </w:rPr>
        <w:t xml:space="preserve">Lot B </w:t>
      </w:r>
      <w:r>
        <w:rPr>
          <w:rFonts w:ascii="Century Gothic"/>
          <w:color w:val="FFFFFF"/>
          <w:w w:val="80"/>
          <w:position w:val="-4"/>
          <w:sz w:val="10"/>
        </w:rPr>
        <w:t xml:space="preserve">P </w:t>
      </w:r>
      <w:r>
        <w:rPr>
          <w:rFonts w:ascii="Century Gothic"/>
          <w:color w:val="FFFFFF"/>
          <w:w w:val="80"/>
          <w:sz w:val="10"/>
        </w:rPr>
        <w:t>P</w:t>
      </w:r>
    </w:p>
    <w:p w:rsidR="002015F7" w:rsidRDefault="002015F7">
      <w:pPr>
        <w:pStyle w:val="BodyText"/>
        <w:rPr>
          <w:rFonts w:ascii="Century Gothic"/>
        </w:rPr>
      </w:pPr>
      <w:r>
        <w:br w:type="column"/>
      </w:r>
    </w:p>
    <w:p w:rsidR="002015F7" w:rsidRDefault="002015F7">
      <w:pPr>
        <w:spacing w:before="105"/>
        <w:ind w:left="37"/>
        <w:rPr>
          <w:rFonts w:ascii="Century Gothic"/>
          <w:sz w:val="10"/>
        </w:rPr>
      </w:pPr>
      <w:r>
        <w:rPr>
          <w:rFonts w:ascii="Century Gothic"/>
          <w:color w:val="231F20"/>
          <w:w w:val="75"/>
          <w:sz w:val="10"/>
        </w:rPr>
        <w:t>Lot 2</w:t>
      </w:r>
    </w:p>
    <w:p w:rsidR="002015F7" w:rsidRDefault="002015F7">
      <w:pPr>
        <w:pStyle w:val="BodyText"/>
        <w:rPr>
          <w:rFonts w:ascii="Century Gothic"/>
        </w:rPr>
      </w:pPr>
    </w:p>
    <w:p w:rsidR="002015F7" w:rsidRDefault="002015F7">
      <w:pPr>
        <w:spacing w:before="91"/>
        <w:ind w:left="112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BodyText"/>
        <w:rPr>
          <w:rFonts w:ascii="Century Gothic"/>
          <w:sz w:val="18"/>
        </w:rPr>
      </w:pPr>
      <w:r>
        <w:br w:type="column"/>
      </w:r>
    </w:p>
    <w:p w:rsidR="002015F7" w:rsidRDefault="002015F7">
      <w:pPr>
        <w:pStyle w:val="BodyText"/>
        <w:rPr>
          <w:rFonts w:ascii="Century Gothic"/>
          <w:sz w:val="18"/>
        </w:rPr>
      </w:pPr>
    </w:p>
    <w:p w:rsidR="002015F7" w:rsidRDefault="002015F7">
      <w:pPr>
        <w:pStyle w:val="BodyText"/>
        <w:spacing w:before="11"/>
        <w:rPr>
          <w:rFonts w:ascii="Century Gothic"/>
          <w:sz w:val="17"/>
        </w:rPr>
      </w:pPr>
    </w:p>
    <w:p w:rsidR="002015F7" w:rsidRDefault="002015F7">
      <w:pPr>
        <w:spacing w:before="1"/>
        <w:ind w:left="329"/>
        <w:rPr>
          <w:rFonts w:ascii="Century Gothic"/>
          <w:sz w:val="10"/>
        </w:rPr>
      </w:pPr>
      <w:r>
        <w:rPr>
          <w:rFonts w:ascii="Century Gothic"/>
          <w:color w:val="FFFFFF"/>
          <w:w w:val="80"/>
          <w:position w:val="-5"/>
          <w:sz w:val="10"/>
        </w:rPr>
        <w:t xml:space="preserve">P </w:t>
      </w:r>
      <w:r>
        <w:rPr>
          <w:rFonts w:ascii="Century Gothic"/>
          <w:color w:val="231F20"/>
          <w:w w:val="80"/>
          <w:sz w:val="10"/>
        </w:rPr>
        <w:t>Lot 3</w:t>
      </w:r>
    </w:p>
    <w:p w:rsidR="002015F7" w:rsidRDefault="002015F7">
      <w:pPr>
        <w:spacing w:before="40"/>
        <w:ind w:left="413"/>
        <w:rPr>
          <w:rFonts w:ascii="Century Gothic"/>
          <w:sz w:val="10"/>
        </w:rPr>
      </w:pPr>
      <w:r>
        <w:rPr>
          <w:rFonts w:ascii="Century Gothic"/>
          <w:color w:val="FFFFFF"/>
          <w:w w:val="80"/>
          <w:position w:val="-4"/>
          <w:sz w:val="10"/>
        </w:rPr>
        <w:t xml:space="preserve">P </w:t>
      </w:r>
      <w:r>
        <w:rPr>
          <w:rFonts w:ascii="Century Gothic"/>
          <w:color w:val="231F20"/>
          <w:w w:val="80"/>
          <w:sz w:val="10"/>
        </w:rPr>
        <w:t>Lot 4</w:t>
      </w:r>
    </w:p>
    <w:p w:rsidR="002015F7" w:rsidRDefault="002015F7">
      <w:pPr>
        <w:pStyle w:val="BodyText"/>
        <w:spacing w:before="2"/>
        <w:rPr>
          <w:rFonts w:ascii="Century Gothic"/>
          <w:sz w:val="15"/>
        </w:rPr>
      </w:pPr>
      <w:r>
        <w:br w:type="column"/>
      </w:r>
    </w:p>
    <w:p w:rsidR="002015F7" w:rsidRDefault="002015F7">
      <w:pPr>
        <w:spacing w:line="117" w:lineRule="exact"/>
        <w:ind w:left="268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spacing w:line="100" w:lineRule="exact"/>
        <w:ind w:left="357"/>
        <w:rPr>
          <w:rFonts w:ascii="Century Gothic"/>
          <w:sz w:val="10"/>
        </w:rPr>
      </w:pPr>
      <w:r>
        <w:rPr>
          <w:noProof/>
        </w:rPr>
        <w:pict>
          <v:shape id="_x0000_s1384" type="#_x0000_t136" style="position:absolute;left:0;text-align:left;margin-left:533.65pt;margin-top:-12.6pt;width:43.65pt;height:6pt;rotation:53;z-index:251635712;mso-position-horizontal-relative:page" fillcolor="#231f20" stroked="f">
            <o:extrusion v:ext="view" autorotationcenter="t"/>
            <v:textpath style="font-family:&quot;&amp;quot&quot;;font-size:6pt;v-text-kern:t;mso-text-shadow:auto" string="To MA RT-146 / I-90"/>
            <w10:wrap anchorx="page"/>
          </v:shape>
        </w:pict>
      </w:r>
      <w:r>
        <w:rPr>
          <w:rFonts w:ascii="Century Gothic"/>
          <w:color w:val="231F20"/>
          <w:w w:val="80"/>
          <w:sz w:val="10"/>
        </w:rPr>
        <w:t>Lot 1</w:t>
      </w:r>
    </w:p>
    <w:p w:rsidR="002015F7" w:rsidRDefault="002015F7">
      <w:pPr>
        <w:spacing w:line="93" w:lineRule="exact"/>
        <w:ind w:left="138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tabs>
          <w:tab w:val="left" w:pos="1782"/>
        </w:tabs>
        <w:spacing w:line="208" w:lineRule="auto"/>
        <w:ind w:left="227"/>
        <w:rPr>
          <w:rFonts w:ascii="Century Gothic"/>
          <w:sz w:val="10"/>
        </w:rPr>
      </w:pPr>
      <w:r>
        <w:rPr>
          <w:rFonts w:ascii="Century Gothic"/>
          <w:color w:val="231F20"/>
          <w:spacing w:val="2"/>
          <w:w w:val="75"/>
          <w:sz w:val="10"/>
        </w:rPr>
        <w:t>Lot</w:t>
      </w:r>
      <w:r>
        <w:rPr>
          <w:rFonts w:ascii="Century Gothic"/>
          <w:color w:val="231F20"/>
          <w:spacing w:val="3"/>
          <w:w w:val="75"/>
          <w:sz w:val="10"/>
        </w:rPr>
        <w:t xml:space="preserve"> </w:t>
      </w:r>
      <w:r>
        <w:rPr>
          <w:rFonts w:ascii="Century Gothic"/>
          <w:color w:val="231F20"/>
          <w:w w:val="75"/>
          <w:sz w:val="10"/>
        </w:rPr>
        <w:t>2</w:t>
      </w:r>
      <w:r>
        <w:rPr>
          <w:rFonts w:ascii="Century Gothic"/>
          <w:color w:val="231F20"/>
          <w:w w:val="75"/>
          <w:sz w:val="10"/>
        </w:rPr>
        <w:tab/>
      </w:r>
      <w:r>
        <w:rPr>
          <w:rFonts w:ascii="Century Gothic"/>
          <w:color w:val="FFFFFF"/>
          <w:w w:val="75"/>
          <w:position w:val="-6"/>
          <w:sz w:val="10"/>
        </w:rPr>
        <w:t>G</w:t>
      </w:r>
    </w:p>
    <w:p w:rsidR="002015F7" w:rsidRDefault="002015F7">
      <w:pPr>
        <w:pStyle w:val="BodyText"/>
        <w:rPr>
          <w:rFonts w:ascii="Century Gothic"/>
          <w:sz w:val="18"/>
        </w:rPr>
      </w:pPr>
    </w:p>
    <w:p w:rsidR="002015F7" w:rsidRDefault="002015F7">
      <w:pPr>
        <w:pStyle w:val="BodyText"/>
        <w:spacing w:before="1"/>
        <w:rPr>
          <w:rFonts w:ascii="Century Gothic"/>
          <w:sz w:val="19"/>
        </w:rPr>
      </w:pPr>
    </w:p>
    <w:p w:rsidR="002015F7" w:rsidRDefault="002015F7">
      <w:pPr>
        <w:pStyle w:val="Heading1"/>
        <w:spacing w:before="1"/>
        <w:ind w:left="1089"/>
      </w:pPr>
      <w:r>
        <w:rPr>
          <w:noProof/>
        </w:rPr>
        <w:pict>
          <v:shape id="_x0000_s1385" type="#_x0000_t136" style="position:absolute;left:0;text-align:left;margin-left:491pt;margin-top:2.1pt;width:2.2pt;height:5.5pt;rotation:274;z-index:251642880;mso-position-horizontal-relative:page" fillcolor="#231f20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rPr>
          <w:noProof/>
        </w:rPr>
        <w:pict>
          <v:shape id="_x0000_s1386" type="#_x0000_t136" style="position:absolute;left:0;text-align:left;margin-left:490.45pt;margin-top:4.8pt;width:2.85pt;height:5.5pt;rotation:277;z-index:251643904;mso-position-horizontal-relative:page" fillcolor="#231f20" stroked="f">
            <o:extrusion v:ext="view" autorotationcenter="t"/>
            <v:textpath style="font-family:&quot;&amp;quot&quot;;font-size:5pt;v-text-kern:t;mso-text-shadow:auto" string="N"/>
            <w10:wrap anchorx="page"/>
          </v:shape>
        </w:pict>
      </w:r>
      <w:r>
        <w:rPr>
          <w:noProof/>
        </w:rPr>
        <w:pict>
          <v:shape id="_x0000_s1387" type="#_x0000_t136" style="position:absolute;left:0;text-align:left;margin-left:490.2pt;margin-top:7.65pt;width:2.55pt;height:5.5pt;rotation:280;z-index:251644928;mso-position-horizontal-relative:page" fillcolor="#231f20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rPr>
          <w:noProof/>
        </w:rPr>
        <w:pict>
          <v:shape id="_x0000_s1388" type="#_x0000_t136" style="position:absolute;left:0;text-align:left;margin-left:489.95pt;margin-top:10.15pt;width:2.15pt;height:5.5pt;rotation:283;z-index:251645952;mso-position-horizontal-relative:page" fillcolor="#231f20" stroked="f"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rPr>
          <w:noProof/>
        </w:rPr>
        <w:pict>
          <v:shape id="_x0000_s1389" type="#_x0000_t136" style="position:absolute;left:0;text-align:left;margin-left:488.95pt;margin-top:13.8pt;width:2.15pt;height:5.5pt;rotation:288;z-index:251646976;mso-position-horizontal-relative:page" fillcolor="#231f20" stroked="f"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>
        <w:rPr>
          <w:noProof/>
        </w:rPr>
        <w:pict>
          <v:shape id="_x0000_s1390" type="#_x0000_t136" style="position:absolute;left:0;text-align:left;margin-left:487.7pt;margin-top:16.3pt;width:2.8pt;height:5.5pt;rotation:293;z-index:251650048;mso-position-horizontal-relative:page" fillcolor="#231f20" stroked="f">
            <o:extrusion v:ext="view" autorotationcenter="t"/>
            <v:textpath style="font-family:&quot;&amp;quot&quot;;font-size:5pt;v-text-kern:t;mso-text-shadow:auto" string="H"/>
            <w10:wrap anchorx="page"/>
          </v:shape>
        </w:pict>
      </w:r>
      <w:r>
        <w:rPr>
          <w:color w:val="231F20"/>
        </w:rPr>
        <w:t>22</w:t>
      </w:r>
    </w:p>
    <w:p w:rsidR="002015F7" w:rsidRDefault="002015F7">
      <w:pPr>
        <w:sectPr w:rsidR="002015F7">
          <w:type w:val="continuous"/>
          <w:pgSz w:w="12240" w:h="15840"/>
          <w:pgMar w:top="0" w:right="0" w:bottom="280" w:left="0" w:header="720" w:footer="720" w:gutter="0"/>
          <w:cols w:num="6" w:space="720" w:equalWidth="0">
            <w:col w:w="4534" w:space="40"/>
            <w:col w:w="1520" w:space="39"/>
            <w:col w:w="635" w:space="39"/>
            <w:col w:w="214" w:space="40"/>
            <w:col w:w="723" w:space="39"/>
            <w:col w:w="4417"/>
          </w:cols>
        </w:sectPr>
      </w:pPr>
    </w:p>
    <w:p w:rsidR="002015F7" w:rsidRDefault="002015F7">
      <w:pPr>
        <w:spacing w:before="56" w:line="211" w:lineRule="auto"/>
        <w:ind w:left="6681" w:right="5262"/>
        <w:jc w:val="center"/>
        <w:rPr>
          <w:rFonts w:ascii="Century Gothic"/>
          <w:sz w:val="10"/>
        </w:rPr>
      </w:pPr>
      <w:r>
        <w:rPr>
          <w:noProof/>
        </w:rPr>
        <w:pict>
          <v:shape id="_x0000_s1391" type="#_x0000_t136" style="position:absolute;left:0;text-align:left;margin-left:486.9pt;margin-top:-9.85pt;width:2.15pt;height:5.5pt;rotation:297;z-index:251653120;mso-position-horizontal-relative:page" fillcolor="#231f20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rPr>
          <w:noProof/>
        </w:rPr>
        <w:pict>
          <v:shape id="_x0000_s1392" type="#_x0000_t136" style="position:absolute;left:0;text-align:left;margin-left:485.5pt;margin-top:-7.6pt;width:2.5pt;height:5.5pt;rotation:302;z-index:251654144;mso-position-horizontal-relative:page" fillcolor="#231f20" stroked="f">
            <o:extrusion v:ext="view" autorotationcenter="t"/>
            <v:textpath style="font-family:&quot;&amp;quot&quot;;font-size:5pt;v-text-kern:t;mso-text-shadow:auto" string="R"/>
            <w10:wrap anchorx="page"/>
          </v:shape>
        </w:pict>
      </w:r>
      <w:r>
        <w:rPr>
          <w:noProof/>
        </w:rPr>
        <w:pict>
          <v:shape id="_x0000_s1393" type="#_x0000_t136" style="position:absolute;left:0;text-align:left;margin-left:483.95pt;margin-top:-5.3pt;width:2.5pt;height:5.5pt;rotation:306;z-index:251655168;mso-position-horizontal-relative:page" fillcolor="#231f20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rPr>
          <w:noProof/>
        </w:rPr>
        <w:pict>
          <v:shape id="_x0000_s1394" type="#_x0000_t136" style="position:absolute;left:0;text-align:left;margin-left:482.55pt;margin-top:-3.3pt;width:2.15pt;height:5.5pt;rotation:310;z-index:251656192;mso-position-horizontal-relative:page" fillcolor="#231f20" stroked="f"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rPr>
          <w:noProof/>
        </w:rPr>
        <w:pict>
          <v:shape id="_x0000_s1395" type="#_x0000_t136" style="position:absolute;left:0;text-align:left;margin-left:481pt;margin-top:-1.5pt;width:2.15pt;height:5.5pt;rotation:314;z-index:251657216;mso-position-horizontal-relative:page" fillcolor="#231f20" stroked="f"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rPr>
          <w:noProof/>
        </w:rPr>
        <w:pict>
          <v:shape id="_x0000_s1396" type="#_x0000_t136" style="position:absolute;left:0;text-align:left;margin-left:478.4pt;margin-top:.5pt;width:3.1pt;height:5.5pt;rotation:318;z-index:251659264;mso-position-horizontal-relative:page" fillcolor="#231f20" stroked="f"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rPr>
          <w:noProof/>
        </w:rPr>
        <w:pict>
          <v:shape id="_x0000_s1397" type="#_x0000_t136" style="position:absolute;left:0;text-align:left;margin-left:224.95pt;margin-top:6.6pt;width:39.25pt;height:6pt;rotation:348;z-index:251662336;mso-position-horizontal-relative:page" fillcolor="#231f20" stroked="f">
            <o:extrusion v:ext="view" autorotationcenter="t"/>
            <v:textpath style="font-family:&quot;&amp;quot&quot;;font-size:6pt;v-text-kern:t;mso-text-shadow:auto" string="CITY VIEW STREET"/>
            <w10:wrap anchorx="page"/>
          </v:shape>
        </w:pict>
      </w:r>
      <w:r>
        <w:rPr>
          <w:rFonts w:ascii="Century Gothic"/>
          <w:color w:val="231F20"/>
          <w:w w:val="75"/>
          <w:sz w:val="10"/>
        </w:rPr>
        <w:t xml:space="preserve">Lot C </w:t>
      </w:r>
      <w:r>
        <w:rPr>
          <w:rFonts w:ascii="Century Gothic"/>
          <w:color w:val="FFFFFF"/>
          <w:w w:val="75"/>
          <w:position w:val="-6"/>
          <w:sz w:val="10"/>
        </w:rPr>
        <w:t xml:space="preserve">P </w:t>
      </w: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BodyText"/>
        <w:spacing w:before="10"/>
        <w:rPr>
          <w:rFonts w:ascii="Century Gothic"/>
          <w:sz w:val="19"/>
        </w:rPr>
      </w:pPr>
      <w:r>
        <w:rPr>
          <w:noProof/>
        </w:rPr>
        <w:pict>
          <v:shape id="_x0000_s1398" type="#_x0000_t202" style="position:absolute;margin-left:132pt;margin-top:6.75pt;width:148.5pt;height:36pt;z-index:251679744">
            <v:textbox>
              <w:txbxContent>
                <w:p w:rsidR="002015F7" w:rsidRPr="00607611" w:rsidRDefault="002015F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7611">
                    <w:rPr>
                      <w:rFonts w:ascii="Arial" w:hAnsi="Arial" w:cs="Arial"/>
                      <w:sz w:val="20"/>
                      <w:szCs w:val="20"/>
                    </w:rPr>
                    <w:t>ENTER GATE 7 AT TOP OF HILL ON COLLEGE STREET</w:t>
                  </w:r>
                </w:p>
              </w:txbxContent>
            </v:textbox>
          </v:shape>
        </w:pict>
      </w:r>
    </w:p>
    <w:p w:rsidR="002015F7" w:rsidRDefault="002015F7">
      <w:pPr>
        <w:spacing w:before="98"/>
        <w:ind w:left="1895"/>
        <w:jc w:val="center"/>
        <w:rPr>
          <w:rFonts w:ascii="Century Gothic"/>
          <w:sz w:val="10"/>
        </w:rPr>
      </w:pPr>
      <w:r>
        <w:rPr>
          <w:rFonts w:ascii="Century Gothic"/>
          <w:color w:val="FFFFFF"/>
          <w:w w:val="75"/>
          <w:sz w:val="10"/>
        </w:rPr>
        <w:t>P</w:t>
      </w:r>
    </w:p>
    <w:p w:rsidR="002015F7" w:rsidRDefault="002015F7">
      <w:pPr>
        <w:pStyle w:val="BodyText"/>
        <w:rPr>
          <w:rFonts w:ascii="Century Gothic"/>
          <w:sz w:val="17"/>
        </w:rPr>
      </w:pPr>
    </w:p>
    <w:p w:rsidR="002015F7" w:rsidRDefault="002015F7">
      <w:pPr>
        <w:rPr>
          <w:rFonts w:ascii="Century Gothic"/>
          <w:sz w:val="17"/>
        </w:rPr>
        <w:sectPr w:rsidR="002015F7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015F7" w:rsidRDefault="002015F7">
      <w:pPr>
        <w:pStyle w:val="BodyText"/>
        <w:spacing w:before="4"/>
        <w:rPr>
          <w:rFonts w:ascii="Century Gothic"/>
          <w:sz w:val="36"/>
        </w:rPr>
      </w:pPr>
    </w:p>
    <w:p w:rsidR="002015F7" w:rsidRDefault="002015F7">
      <w:pPr>
        <w:ind w:left="929"/>
        <w:rPr>
          <w:b/>
          <w:sz w:val="18"/>
        </w:rPr>
      </w:pPr>
      <w:r>
        <w:rPr>
          <w:b/>
          <w:color w:val="231F20"/>
          <w:sz w:val="18"/>
        </w:rPr>
        <w:t>CAMPUS FACILITIES</w:t>
      </w:r>
    </w:p>
    <w:p w:rsidR="002015F7" w:rsidRDefault="002015F7">
      <w:pPr>
        <w:pStyle w:val="Heading2"/>
        <w:spacing w:before="49"/>
      </w:pPr>
      <w:r>
        <w:rPr>
          <w:color w:val="231F20"/>
        </w:rPr>
        <w:t>Academic Buildings</w:t>
      </w:r>
    </w:p>
    <w:p w:rsidR="002015F7" w:rsidRDefault="002015F7">
      <w:pPr>
        <w:pStyle w:val="BodyText"/>
        <w:spacing w:before="28" w:line="132" w:lineRule="exact"/>
        <w:ind w:left="1095"/>
      </w:pPr>
      <w:r>
        <w:rPr>
          <w:color w:val="231F20"/>
        </w:rPr>
        <w:t>1 O’Kane Hall</w:t>
      </w:r>
    </w:p>
    <w:p w:rsidR="002015F7" w:rsidRDefault="002015F7">
      <w:pPr>
        <w:spacing w:line="60" w:lineRule="exact"/>
        <w:ind w:left="1339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(Fenwick Theatre, Dance Studio,</w:t>
      </w:r>
    </w:p>
    <w:p w:rsidR="002015F7" w:rsidRDefault="002015F7">
      <w:pPr>
        <w:spacing w:before="112"/>
        <w:ind w:left="4543" w:right="4456"/>
        <w:jc w:val="center"/>
        <w:rPr>
          <w:sz w:val="17"/>
        </w:rPr>
      </w:pPr>
      <w:r>
        <w:br w:type="column"/>
      </w:r>
      <w:r>
        <w:rPr>
          <w:color w:val="231F20"/>
          <w:sz w:val="17"/>
        </w:rPr>
        <w:t>23</w:t>
      </w:r>
    </w:p>
    <w:p w:rsidR="002015F7" w:rsidRDefault="002015F7">
      <w:pPr>
        <w:pStyle w:val="BodyText"/>
        <w:spacing w:before="1"/>
        <w:rPr>
          <w:sz w:val="35"/>
        </w:rPr>
      </w:pPr>
    </w:p>
    <w:p w:rsidR="002015F7" w:rsidRDefault="002015F7">
      <w:pPr>
        <w:pStyle w:val="Heading2"/>
        <w:tabs>
          <w:tab w:val="left" w:pos="4949"/>
        </w:tabs>
        <w:spacing w:line="175" w:lineRule="auto"/>
        <w:ind w:left="801"/>
        <w:rPr>
          <w:rFonts w:ascii="Century Gothic"/>
          <w:b w:val="0"/>
          <w:sz w:val="10"/>
        </w:rPr>
      </w:pPr>
      <w:r>
        <w:rPr>
          <w:color w:val="231F20"/>
          <w:spacing w:val="5"/>
        </w:rPr>
        <w:t>Athletic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Facilities</w:t>
      </w:r>
      <w:r>
        <w:rPr>
          <w:color w:val="231F20"/>
          <w:spacing w:val="3"/>
        </w:rPr>
        <w:tab/>
      </w:r>
      <w:r>
        <w:rPr>
          <w:rFonts w:ascii="Century Gothic"/>
          <w:b w:val="0"/>
          <w:color w:val="FFFFFF"/>
          <w:position w:val="-9"/>
          <w:sz w:val="10"/>
        </w:rPr>
        <w:t>P</w:t>
      </w:r>
    </w:p>
    <w:p w:rsidR="002015F7" w:rsidRDefault="002015F7">
      <w:pPr>
        <w:pStyle w:val="BodyText"/>
        <w:spacing w:line="106" w:lineRule="exact"/>
        <w:ind w:left="947"/>
      </w:pPr>
      <w:r>
        <w:rPr>
          <w:color w:val="231F20"/>
        </w:rPr>
        <w:t>23 Hart Recreation Center</w:t>
      </w:r>
    </w:p>
    <w:p w:rsidR="002015F7" w:rsidRDefault="002015F7">
      <w:pPr>
        <w:pStyle w:val="BodyText"/>
        <w:spacing w:before="32" w:line="22" w:lineRule="exact"/>
        <w:ind w:left="1370"/>
      </w:pPr>
      <w:r>
        <w:rPr>
          <w:color w:val="231F20"/>
        </w:rPr>
        <w:t>Smith Wellness Center</w:t>
      </w:r>
    </w:p>
    <w:p w:rsidR="002015F7" w:rsidRDefault="002015F7">
      <w:pPr>
        <w:spacing w:line="22" w:lineRule="exact"/>
        <w:sectPr w:rsidR="002015F7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990" w:space="40"/>
            <w:col w:w="9210"/>
          </w:cols>
        </w:sectPr>
      </w:pPr>
    </w:p>
    <w:p w:rsidR="002015F7" w:rsidRDefault="002015F7">
      <w:pPr>
        <w:spacing w:before="73"/>
        <w:ind w:left="1339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Cantor Art Gallery, Public Safety)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spacing w:before="23" w:line="132" w:lineRule="exact"/>
        <w:rPr>
          <w:sz w:val="12"/>
        </w:rPr>
      </w:pPr>
      <w:r>
        <w:rPr>
          <w:color w:val="231F20"/>
          <w:spacing w:val="2"/>
          <w:sz w:val="12"/>
        </w:rPr>
        <w:t>Fenwick</w:t>
      </w:r>
      <w:r>
        <w:rPr>
          <w:color w:val="231F20"/>
          <w:spacing w:val="11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spacing w:line="156" w:lineRule="exact"/>
        <w:ind w:left="1339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(Admissions, Brooks Concert Hall)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spacing w:before="22" w:line="132" w:lineRule="exact"/>
        <w:rPr>
          <w:sz w:val="12"/>
        </w:rPr>
      </w:pPr>
      <w:r>
        <w:rPr>
          <w:color w:val="231F20"/>
          <w:spacing w:val="3"/>
          <w:w w:val="105"/>
          <w:sz w:val="12"/>
        </w:rPr>
        <w:t>Smith</w:t>
      </w:r>
      <w:r>
        <w:rPr>
          <w:color w:val="231F20"/>
          <w:spacing w:val="10"/>
          <w:w w:val="105"/>
          <w:sz w:val="12"/>
        </w:rPr>
        <w:t xml:space="preserve"> </w:t>
      </w:r>
      <w:r>
        <w:rPr>
          <w:color w:val="231F20"/>
          <w:spacing w:val="2"/>
          <w:w w:val="105"/>
          <w:sz w:val="12"/>
        </w:rPr>
        <w:t>Hall</w:t>
      </w:r>
    </w:p>
    <w:p w:rsidR="002015F7" w:rsidRDefault="002015F7">
      <w:pPr>
        <w:spacing w:before="10" w:line="208" w:lineRule="auto"/>
        <w:ind w:left="1339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(Registrar, Class Deans, Center for Religion, Ethics and Culture)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spacing w:before="26"/>
        <w:rPr>
          <w:sz w:val="12"/>
        </w:rPr>
      </w:pPr>
      <w:r>
        <w:rPr>
          <w:color w:val="231F20"/>
          <w:spacing w:val="3"/>
          <w:sz w:val="12"/>
        </w:rPr>
        <w:t>Dinand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pacing w:val="5"/>
          <w:sz w:val="12"/>
        </w:rPr>
        <w:t>Library</w:t>
      </w:r>
    </w:p>
    <w:p w:rsidR="002015F7" w:rsidRDefault="002015F7">
      <w:pPr>
        <w:pStyle w:val="BodyText"/>
        <w:spacing w:before="32"/>
        <w:ind w:left="1339"/>
      </w:pPr>
      <w:r>
        <w:rPr>
          <w:color w:val="231F20"/>
        </w:rPr>
        <w:t>Integrated Science Complex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669"/>
        </w:tabs>
        <w:ind w:left="1668" w:hanging="210"/>
        <w:rPr>
          <w:sz w:val="12"/>
        </w:rPr>
      </w:pPr>
      <w:r>
        <w:rPr>
          <w:color w:val="231F20"/>
          <w:spacing w:val="3"/>
          <w:sz w:val="12"/>
        </w:rPr>
        <w:t>Beaven</w:t>
      </w:r>
      <w:r>
        <w:rPr>
          <w:color w:val="231F20"/>
          <w:spacing w:val="11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669"/>
        </w:tabs>
        <w:ind w:left="1668" w:hanging="210"/>
        <w:rPr>
          <w:sz w:val="12"/>
        </w:rPr>
      </w:pPr>
      <w:r>
        <w:rPr>
          <w:color w:val="231F20"/>
          <w:spacing w:val="3"/>
          <w:sz w:val="12"/>
        </w:rPr>
        <w:t>Smith</w:t>
      </w:r>
      <w:r>
        <w:rPr>
          <w:color w:val="231F20"/>
          <w:spacing w:val="13"/>
          <w:sz w:val="12"/>
        </w:rPr>
        <w:t xml:space="preserve"> </w:t>
      </w:r>
      <w:r>
        <w:rPr>
          <w:color w:val="231F20"/>
          <w:spacing w:val="5"/>
          <w:sz w:val="12"/>
        </w:rPr>
        <w:t>Laboratories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669"/>
        </w:tabs>
        <w:ind w:left="1668" w:hanging="210"/>
        <w:rPr>
          <w:sz w:val="12"/>
        </w:rPr>
      </w:pPr>
      <w:r>
        <w:rPr>
          <w:color w:val="231F20"/>
          <w:spacing w:val="2"/>
          <w:sz w:val="12"/>
        </w:rPr>
        <w:t>O’Neil</w:t>
      </w:r>
      <w:r>
        <w:rPr>
          <w:color w:val="231F20"/>
          <w:spacing w:val="32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669"/>
        </w:tabs>
        <w:ind w:left="1668" w:hanging="210"/>
        <w:rPr>
          <w:sz w:val="12"/>
        </w:rPr>
      </w:pPr>
      <w:r>
        <w:rPr>
          <w:color w:val="231F20"/>
          <w:spacing w:val="3"/>
          <w:sz w:val="12"/>
        </w:rPr>
        <w:t>Swords</w:t>
      </w:r>
      <w:r>
        <w:rPr>
          <w:color w:val="231F20"/>
          <w:spacing w:val="23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669"/>
        </w:tabs>
        <w:ind w:left="1668" w:hanging="210"/>
        <w:rPr>
          <w:sz w:val="12"/>
        </w:rPr>
      </w:pPr>
      <w:r>
        <w:rPr>
          <w:color w:val="231F20"/>
          <w:spacing w:val="3"/>
          <w:w w:val="105"/>
          <w:sz w:val="12"/>
        </w:rPr>
        <w:t>Haberlin</w:t>
      </w:r>
      <w:r>
        <w:rPr>
          <w:color w:val="231F20"/>
          <w:spacing w:val="10"/>
          <w:w w:val="105"/>
          <w:sz w:val="12"/>
        </w:rPr>
        <w:t xml:space="preserve"> </w:t>
      </w:r>
      <w:r>
        <w:rPr>
          <w:color w:val="231F20"/>
          <w:spacing w:val="2"/>
          <w:w w:val="105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w w:val="105"/>
          <w:sz w:val="12"/>
        </w:rPr>
        <w:t xml:space="preserve">Millard </w:t>
      </w:r>
      <w:r>
        <w:rPr>
          <w:color w:val="231F20"/>
          <w:spacing w:val="2"/>
          <w:w w:val="105"/>
          <w:sz w:val="12"/>
        </w:rPr>
        <w:t>Art</w:t>
      </w:r>
      <w:r>
        <w:rPr>
          <w:color w:val="231F20"/>
          <w:spacing w:val="16"/>
          <w:w w:val="105"/>
          <w:sz w:val="12"/>
        </w:rPr>
        <w:t xml:space="preserve"> </w:t>
      </w:r>
      <w:r>
        <w:rPr>
          <w:color w:val="231F20"/>
          <w:spacing w:val="5"/>
          <w:w w:val="105"/>
          <w:sz w:val="12"/>
        </w:rPr>
        <w:t>Center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sz w:val="12"/>
        </w:rPr>
        <w:t>Stein</w:t>
      </w:r>
      <w:r>
        <w:rPr>
          <w:color w:val="231F20"/>
          <w:spacing w:val="11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BodyText"/>
        <w:spacing w:before="10"/>
        <w:rPr>
          <w:sz w:val="15"/>
        </w:rPr>
      </w:pPr>
    </w:p>
    <w:p w:rsidR="002015F7" w:rsidRDefault="002015F7">
      <w:pPr>
        <w:pStyle w:val="Heading2"/>
      </w:pPr>
      <w:r>
        <w:rPr>
          <w:color w:val="231F20"/>
        </w:rPr>
        <w:t>Residence Halls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spacing w:before="27"/>
        <w:rPr>
          <w:sz w:val="12"/>
        </w:rPr>
      </w:pPr>
      <w:r>
        <w:rPr>
          <w:color w:val="231F20"/>
          <w:spacing w:val="3"/>
          <w:sz w:val="12"/>
        </w:rPr>
        <w:t>Mulledy</w:t>
      </w:r>
      <w:r>
        <w:rPr>
          <w:color w:val="231F20"/>
          <w:spacing w:val="32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sz w:val="12"/>
        </w:rPr>
        <w:t>Clark</w:t>
      </w:r>
      <w:r>
        <w:rPr>
          <w:color w:val="231F20"/>
          <w:spacing w:val="33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1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w w:val="105"/>
          <w:sz w:val="12"/>
        </w:rPr>
        <w:t>Hanselman</w:t>
      </w:r>
      <w:r>
        <w:rPr>
          <w:color w:val="231F20"/>
          <w:spacing w:val="10"/>
          <w:w w:val="105"/>
          <w:sz w:val="12"/>
        </w:rPr>
        <w:t xml:space="preserve"> </w:t>
      </w:r>
      <w:r>
        <w:rPr>
          <w:color w:val="231F20"/>
          <w:spacing w:val="2"/>
          <w:w w:val="105"/>
          <w:sz w:val="12"/>
        </w:rPr>
        <w:t>Hall</w:t>
      </w:r>
    </w:p>
    <w:p w:rsidR="002015F7" w:rsidRDefault="002015F7">
      <w:pPr>
        <w:spacing w:before="133"/>
        <w:ind w:left="1063" w:right="24"/>
        <w:jc w:val="center"/>
        <w:rPr>
          <w:rFonts w:ascii="Palatino Linotype"/>
          <w:i/>
          <w:sz w:val="12"/>
        </w:rPr>
      </w:pPr>
      <w:r>
        <w:br w:type="column"/>
      </w:r>
      <w:r>
        <w:rPr>
          <w:color w:val="231F20"/>
          <w:sz w:val="12"/>
        </w:rPr>
        <w:t xml:space="preserve">Basketball Arena </w:t>
      </w:r>
      <w:r>
        <w:rPr>
          <w:rFonts w:ascii="Palatino Linotype"/>
          <w:i/>
          <w:color w:val="231F20"/>
          <w:sz w:val="12"/>
        </w:rPr>
        <w:t>(3,600 seats)</w:t>
      </w:r>
    </w:p>
    <w:p w:rsidR="002015F7" w:rsidRDefault="002015F7">
      <w:pPr>
        <w:spacing w:before="9"/>
        <w:ind w:left="1236"/>
        <w:rPr>
          <w:rFonts w:ascii="Palatino Linotype"/>
          <w:i/>
          <w:sz w:val="12"/>
        </w:rPr>
      </w:pPr>
      <w:r>
        <w:rPr>
          <w:color w:val="231F20"/>
          <w:sz w:val="12"/>
        </w:rPr>
        <w:t xml:space="preserve">Swimming Pool </w:t>
      </w:r>
      <w:r>
        <w:rPr>
          <w:rFonts w:ascii="Palatino Linotype"/>
          <w:i/>
          <w:color w:val="231F20"/>
          <w:sz w:val="12"/>
        </w:rPr>
        <w:t>(250 seats)</w:t>
      </w:r>
    </w:p>
    <w:p w:rsidR="002015F7" w:rsidRDefault="002015F7">
      <w:pPr>
        <w:spacing w:before="8"/>
        <w:ind w:left="1236"/>
        <w:rPr>
          <w:rFonts w:ascii="Palatino Linotype"/>
          <w:i/>
          <w:sz w:val="12"/>
        </w:rPr>
      </w:pPr>
      <w:r>
        <w:rPr>
          <w:color w:val="231F20"/>
          <w:sz w:val="12"/>
        </w:rPr>
        <w:t xml:space="preserve">Ice Hockey Arena </w:t>
      </w:r>
      <w:r>
        <w:rPr>
          <w:rFonts w:ascii="Palatino Linotype"/>
          <w:i/>
          <w:color w:val="231F20"/>
          <w:sz w:val="12"/>
        </w:rPr>
        <w:t>(1,050 seats)</w:t>
      </w:r>
    </w:p>
    <w:p w:rsidR="002015F7" w:rsidRDefault="002015F7">
      <w:pPr>
        <w:pStyle w:val="BodyText"/>
        <w:spacing w:before="22"/>
        <w:ind w:left="226" w:right="37"/>
        <w:jc w:val="center"/>
      </w:pPr>
      <w:r>
        <w:rPr>
          <w:color w:val="231F20"/>
        </w:rPr>
        <w:t>Rowing Tanks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line="132" w:lineRule="exact"/>
        <w:rPr>
          <w:sz w:val="12"/>
        </w:rPr>
      </w:pPr>
      <w:r>
        <w:rPr>
          <w:color w:val="231F20"/>
          <w:spacing w:val="3"/>
          <w:sz w:val="12"/>
        </w:rPr>
        <w:t>Johnson Smith Soccer</w:t>
      </w:r>
      <w:r>
        <w:rPr>
          <w:color w:val="231F20"/>
          <w:spacing w:val="36"/>
          <w:sz w:val="12"/>
        </w:rPr>
        <w:t xml:space="preserve"> </w:t>
      </w:r>
      <w:r>
        <w:rPr>
          <w:color w:val="231F20"/>
          <w:spacing w:val="5"/>
          <w:sz w:val="12"/>
        </w:rPr>
        <w:t>Stadium</w:t>
      </w:r>
    </w:p>
    <w:p w:rsidR="002015F7" w:rsidRDefault="002015F7">
      <w:pPr>
        <w:spacing w:line="156" w:lineRule="exact"/>
        <w:ind w:left="1063" w:right="1334"/>
        <w:jc w:val="center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(1,350 seats)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22"/>
        <w:rPr>
          <w:sz w:val="12"/>
        </w:rPr>
      </w:pPr>
      <w:r>
        <w:rPr>
          <w:color w:val="231F20"/>
          <w:spacing w:val="3"/>
          <w:sz w:val="12"/>
        </w:rPr>
        <w:t>Playing/Practice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pacing w:val="3"/>
          <w:sz w:val="12"/>
        </w:rPr>
        <w:t>Fields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line="132" w:lineRule="exact"/>
        <w:rPr>
          <w:sz w:val="12"/>
        </w:rPr>
      </w:pPr>
      <w:r>
        <w:rPr>
          <w:color w:val="231F20"/>
          <w:spacing w:val="3"/>
          <w:sz w:val="12"/>
        </w:rPr>
        <w:t xml:space="preserve">Holy  </w:t>
      </w:r>
      <w:r>
        <w:rPr>
          <w:color w:val="231F20"/>
          <w:spacing w:val="2"/>
          <w:sz w:val="12"/>
        </w:rPr>
        <w:t>Cross</w:t>
      </w:r>
      <w:r>
        <w:rPr>
          <w:color w:val="231F20"/>
          <w:spacing w:val="8"/>
          <w:sz w:val="12"/>
        </w:rPr>
        <w:t xml:space="preserve"> </w:t>
      </w:r>
      <w:r>
        <w:rPr>
          <w:color w:val="231F20"/>
          <w:spacing w:val="3"/>
          <w:sz w:val="12"/>
        </w:rPr>
        <w:t>Field</w:t>
      </w:r>
    </w:p>
    <w:p w:rsidR="002015F7" w:rsidRDefault="002015F7">
      <w:pPr>
        <w:spacing w:line="156" w:lineRule="exact"/>
        <w:ind w:left="1063" w:right="6"/>
        <w:jc w:val="center"/>
        <w:rPr>
          <w:rFonts w:ascii="Palatino Linotype"/>
          <w:i/>
          <w:sz w:val="12"/>
        </w:rPr>
      </w:pPr>
      <w:r>
        <w:rPr>
          <w:rFonts w:ascii="Palatino Linotype"/>
          <w:i/>
          <w:color w:val="231F20"/>
          <w:sz w:val="12"/>
        </w:rPr>
        <w:t>(Lacrosse/football practice; 1,000 seats)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22"/>
        <w:rPr>
          <w:sz w:val="12"/>
        </w:rPr>
      </w:pPr>
      <w:r>
        <w:rPr>
          <w:color w:val="231F20"/>
          <w:spacing w:val="3"/>
          <w:sz w:val="12"/>
        </w:rPr>
        <w:t xml:space="preserve">Artificial </w:t>
      </w:r>
      <w:r>
        <w:rPr>
          <w:color w:val="231F20"/>
          <w:sz w:val="12"/>
        </w:rPr>
        <w:t xml:space="preserve">Turf </w:t>
      </w:r>
      <w:r>
        <w:rPr>
          <w:color w:val="231F20"/>
          <w:spacing w:val="2"/>
          <w:sz w:val="12"/>
        </w:rPr>
        <w:t>Field and</w:t>
      </w:r>
      <w:r>
        <w:rPr>
          <w:color w:val="231F20"/>
          <w:spacing w:val="10"/>
          <w:sz w:val="12"/>
        </w:rPr>
        <w:t xml:space="preserve"> </w:t>
      </w:r>
      <w:r>
        <w:rPr>
          <w:color w:val="231F20"/>
          <w:spacing w:val="1"/>
          <w:sz w:val="12"/>
        </w:rPr>
        <w:t>Track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rPr>
          <w:sz w:val="12"/>
        </w:rPr>
      </w:pPr>
      <w:r>
        <w:rPr>
          <w:color w:val="231F20"/>
          <w:spacing w:val="3"/>
          <w:sz w:val="12"/>
        </w:rPr>
        <w:t>Fieldhouse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rPr>
          <w:sz w:val="12"/>
        </w:rPr>
      </w:pPr>
      <w:r>
        <w:rPr>
          <w:color w:val="231F20"/>
          <w:spacing w:val="3"/>
          <w:sz w:val="12"/>
        </w:rPr>
        <w:t xml:space="preserve">Sinnott </w:t>
      </w:r>
      <w:r>
        <w:rPr>
          <w:color w:val="231F20"/>
          <w:spacing w:val="2"/>
          <w:sz w:val="12"/>
        </w:rPr>
        <w:t xml:space="preserve">Family </w:t>
      </w:r>
      <w:r>
        <w:rPr>
          <w:color w:val="231F20"/>
          <w:spacing w:val="1"/>
          <w:sz w:val="12"/>
        </w:rPr>
        <w:t>Tennis</w:t>
      </w:r>
      <w:r>
        <w:rPr>
          <w:color w:val="231F20"/>
          <w:sz w:val="12"/>
        </w:rPr>
        <w:t xml:space="preserve"> </w:t>
      </w:r>
      <w:r>
        <w:rPr>
          <w:color w:val="231F20"/>
          <w:spacing w:val="3"/>
          <w:sz w:val="12"/>
        </w:rPr>
        <w:t>Facility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18"/>
        <w:rPr>
          <w:rFonts w:ascii="Palatino Linotype"/>
          <w:i/>
          <w:sz w:val="12"/>
        </w:rPr>
      </w:pPr>
      <w:r>
        <w:rPr>
          <w:color w:val="231F20"/>
          <w:spacing w:val="2"/>
          <w:sz w:val="12"/>
        </w:rPr>
        <w:t xml:space="preserve">Fitton </w:t>
      </w:r>
      <w:r>
        <w:rPr>
          <w:color w:val="231F20"/>
          <w:spacing w:val="3"/>
          <w:sz w:val="12"/>
        </w:rPr>
        <w:t xml:space="preserve">Baseball </w:t>
      </w:r>
      <w:r>
        <w:rPr>
          <w:color w:val="231F20"/>
          <w:spacing w:val="2"/>
          <w:sz w:val="12"/>
        </w:rPr>
        <w:t xml:space="preserve">Field </w:t>
      </w:r>
      <w:r>
        <w:rPr>
          <w:rFonts w:ascii="Palatino Linotype"/>
          <w:i/>
          <w:color w:val="231F20"/>
          <w:spacing w:val="3"/>
          <w:sz w:val="12"/>
        </w:rPr>
        <w:t>(3,000</w:t>
      </w:r>
      <w:r>
        <w:rPr>
          <w:rFonts w:ascii="Palatino Linotype"/>
          <w:i/>
          <w:color w:val="231F20"/>
          <w:spacing w:val="5"/>
          <w:sz w:val="12"/>
        </w:rPr>
        <w:t xml:space="preserve"> seats)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9"/>
        <w:rPr>
          <w:rFonts w:ascii="Palatino Linotype"/>
          <w:i/>
          <w:sz w:val="12"/>
        </w:rPr>
      </w:pPr>
      <w:r>
        <w:rPr>
          <w:color w:val="231F20"/>
          <w:spacing w:val="2"/>
          <w:sz w:val="12"/>
        </w:rPr>
        <w:t xml:space="preserve">Fitton Football Field </w:t>
      </w:r>
      <w:r>
        <w:rPr>
          <w:rFonts w:ascii="Palatino Linotype"/>
          <w:i/>
          <w:color w:val="231F20"/>
          <w:spacing w:val="3"/>
          <w:sz w:val="12"/>
        </w:rPr>
        <w:t>(23,500</w:t>
      </w:r>
      <w:r>
        <w:rPr>
          <w:rFonts w:ascii="Palatino Linotype"/>
          <w:i/>
          <w:color w:val="231F20"/>
          <w:spacing w:val="20"/>
          <w:sz w:val="12"/>
        </w:rPr>
        <w:t xml:space="preserve"> </w:t>
      </w:r>
      <w:r>
        <w:rPr>
          <w:rFonts w:ascii="Palatino Linotype"/>
          <w:i/>
          <w:color w:val="231F20"/>
          <w:spacing w:val="5"/>
          <w:sz w:val="12"/>
        </w:rPr>
        <w:t>seats)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22"/>
        <w:rPr>
          <w:sz w:val="12"/>
        </w:rPr>
      </w:pPr>
      <w:r>
        <w:rPr>
          <w:color w:val="231F20"/>
          <w:spacing w:val="3"/>
          <w:w w:val="105"/>
          <w:sz w:val="12"/>
        </w:rPr>
        <w:t xml:space="preserve">Softball </w:t>
      </w:r>
      <w:r>
        <w:rPr>
          <w:color w:val="231F20"/>
          <w:spacing w:val="2"/>
          <w:w w:val="105"/>
          <w:sz w:val="12"/>
        </w:rPr>
        <w:t xml:space="preserve">Field </w:t>
      </w:r>
      <w:r>
        <w:rPr>
          <w:color w:val="231F20"/>
          <w:w w:val="105"/>
          <w:sz w:val="12"/>
        </w:rPr>
        <w:t xml:space="preserve">/ </w:t>
      </w:r>
      <w:r>
        <w:rPr>
          <w:color w:val="231F20"/>
          <w:spacing w:val="2"/>
          <w:w w:val="105"/>
          <w:sz w:val="12"/>
        </w:rPr>
        <w:t>Freshman</w:t>
      </w:r>
      <w:r>
        <w:rPr>
          <w:color w:val="231F20"/>
          <w:spacing w:val="26"/>
          <w:w w:val="105"/>
          <w:sz w:val="12"/>
        </w:rPr>
        <w:t xml:space="preserve"> </w:t>
      </w:r>
      <w:r>
        <w:rPr>
          <w:color w:val="231F20"/>
          <w:spacing w:val="3"/>
          <w:w w:val="105"/>
          <w:sz w:val="12"/>
        </w:rPr>
        <w:t>Field</w:t>
      </w:r>
    </w:p>
    <w:p w:rsidR="002015F7" w:rsidRDefault="002015F7">
      <w:pPr>
        <w:pStyle w:val="BodyText"/>
        <w:spacing w:before="10"/>
        <w:rPr>
          <w:sz w:val="15"/>
        </w:rPr>
      </w:pPr>
    </w:p>
    <w:p w:rsidR="002015F7" w:rsidRDefault="002015F7">
      <w:pPr>
        <w:pStyle w:val="Heading2"/>
        <w:spacing w:before="0"/>
        <w:ind w:left="667"/>
      </w:pPr>
      <w:r>
        <w:rPr>
          <w:color w:val="231F20"/>
        </w:rPr>
        <w:t>Other Facilities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28"/>
        <w:rPr>
          <w:sz w:val="12"/>
        </w:rPr>
      </w:pPr>
      <w:r>
        <w:rPr>
          <w:color w:val="231F20"/>
          <w:spacing w:val="3"/>
          <w:w w:val="105"/>
          <w:sz w:val="12"/>
        </w:rPr>
        <w:t>Hogan Campus</w:t>
      </w:r>
      <w:r>
        <w:rPr>
          <w:color w:val="231F20"/>
          <w:spacing w:val="16"/>
          <w:w w:val="105"/>
          <w:sz w:val="12"/>
        </w:rPr>
        <w:t xml:space="preserve"> </w:t>
      </w:r>
      <w:r>
        <w:rPr>
          <w:color w:val="231F20"/>
          <w:spacing w:val="5"/>
          <w:w w:val="105"/>
          <w:sz w:val="12"/>
        </w:rPr>
        <w:t>Center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18"/>
        <w:rPr>
          <w:rFonts w:ascii="Palatino Linotype"/>
          <w:i/>
          <w:sz w:val="12"/>
        </w:rPr>
      </w:pPr>
      <w:r>
        <w:rPr>
          <w:color w:val="231F20"/>
          <w:spacing w:val="3"/>
          <w:sz w:val="12"/>
        </w:rPr>
        <w:t xml:space="preserve">Ciampi </w:t>
      </w:r>
      <w:r>
        <w:rPr>
          <w:color w:val="231F20"/>
          <w:spacing w:val="2"/>
          <w:sz w:val="12"/>
        </w:rPr>
        <w:t xml:space="preserve">Hall </w:t>
      </w:r>
      <w:r>
        <w:rPr>
          <w:rFonts w:ascii="Palatino Linotype"/>
          <w:i/>
          <w:color w:val="231F20"/>
          <w:sz w:val="12"/>
        </w:rPr>
        <w:t xml:space="preserve">( </w:t>
      </w:r>
      <w:r>
        <w:rPr>
          <w:rFonts w:ascii="Palatino Linotype"/>
          <w:i/>
          <w:color w:val="231F20"/>
          <w:spacing w:val="3"/>
          <w:sz w:val="12"/>
        </w:rPr>
        <w:t>Jesuit</w:t>
      </w:r>
      <w:r>
        <w:rPr>
          <w:rFonts w:ascii="Palatino Linotype"/>
          <w:i/>
          <w:color w:val="231F20"/>
          <w:spacing w:val="-1"/>
          <w:sz w:val="12"/>
        </w:rPr>
        <w:t xml:space="preserve"> </w:t>
      </w:r>
      <w:r>
        <w:rPr>
          <w:rFonts w:ascii="Palatino Linotype"/>
          <w:i/>
          <w:color w:val="231F20"/>
          <w:spacing w:val="5"/>
          <w:sz w:val="12"/>
        </w:rPr>
        <w:t>Community)</w:t>
      </w:r>
    </w:p>
    <w:p w:rsidR="002015F7" w:rsidRDefault="002015F7">
      <w:pPr>
        <w:pStyle w:val="ListParagraph"/>
        <w:numPr>
          <w:ilvl w:val="0"/>
          <w:numId w:val="2"/>
        </w:numPr>
        <w:tabs>
          <w:tab w:val="left" w:pos="1058"/>
        </w:tabs>
        <w:spacing w:before="22" w:line="72" w:lineRule="exact"/>
        <w:rPr>
          <w:sz w:val="12"/>
        </w:rPr>
      </w:pPr>
      <w:r>
        <w:rPr>
          <w:color w:val="231F20"/>
          <w:spacing w:val="2"/>
          <w:sz w:val="12"/>
        </w:rPr>
        <w:t xml:space="preserve">St.  </w:t>
      </w:r>
      <w:r>
        <w:rPr>
          <w:color w:val="231F20"/>
          <w:spacing w:val="3"/>
          <w:sz w:val="12"/>
        </w:rPr>
        <w:t>Joseph  Memorial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pacing w:val="5"/>
          <w:sz w:val="12"/>
        </w:rPr>
        <w:t>Chapel</w:t>
      </w:r>
    </w:p>
    <w:p w:rsidR="002015F7" w:rsidRDefault="002015F7">
      <w:pPr>
        <w:pStyle w:val="Heading1"/>
        <w:tabs>
          <w:tab w:val="left" w:pos="1542"/>
        </w:tabs>
        <w:spacing w:before="11"/>
        <w:ind w:left="689"/>
        <w:jc w:val="center"/>
      </w:pPr>
      <w:r>
        <w:br w:type="column"/>
      </w:r>
      <w:r>
        <w:rPr>
          <w:color w:val="231F20"/>
        </w:rPr>
        <w:t>24</w:t>
      </w:r>
      <w:r>
        <w:rPr>
          <w:color w:val="231F20"/>
        </w:rPr>
        <w:tab/>
      </w:r>
      <w:r>
        <w:rPr>
          <w:color w:val="231F20"/>
          <w:position w:val="-18"/>
        </w:rPr>
        <w:t>25</w:t>
      </w:r>
    </w:p>
    <w:p w:rsidR="002015F7" w:rsidRDefault="002015F7">
      <w:pPr>
        <w:spacing w:before="275"/>
        <w:ind w:left="689" w:right="2371"/>
        <w:jc w:val="center"/>
        <w:rPr>
          <w:sz w:val="17"/>
        </w:rPr>
      </w:pPr>
      <w:r>
        <w:rPr>
          <w:color w:val="231F20"/>
          <w:sz w:val="17"/>
        </w:rPr>
        <w:t>27</w:t>
      </w:r>
    </w:p>
    <w:p w:rsidR="002015F7" w:rsidRDefault="002015F7">
      <w:pPr>
        <w:pStyle w:val="BodyText"/>
        <w:rPr>
          <w:sz w:val="28"/>
        </w:rPr>
      </w:pPr>
    </w:p>
    <w:p w:rsidR="002015F7" w:rsidRDefault="002015F7">
      <w:pPr>
        <w:pStyle w:val="BodyText"/>
        <w:rPr>
          <w:sz w:val="28"/>
        </w:rPr>
      </w:pPr>
    </w:p>
    <w:p w:rsidR="002015F7" w:rsidRDefault="002015F7">
      <w:pPr>
        <w:pStyle w:val="BodyText"/>
        <w:rPr>
          <w:sz w:val="28"/>
        </w:rPr>
      </w:pPr>
    </w:p>
    <w:p w:rsidR="002015F7" w:rsidRDefault="002015F7">
      <w:pPr>
        <w:spacing w:before="249"/>
        <w:ind w:left="635"/>
        <w:jc w:val="center"/>
        <w:rPr>
          <w:sz w:val="17"/>
        </w:rPr>
      </w:pPr>
      <w:r>
        <w:rPr>
          <w:color w:val="231F20"/>
          <w:sz w:val="17"/>
        </w:rPr>
        <w:t>26</w:t>
      </w:r>
    </w:p>
    <w:p w:rsidR="002015F7" w:rsidRDefault="002015F7">
      <w:pPr>
        <w:pStyle w:val="BodyText"/>
        <w:rPr>
          <w:sz w:val="28"/>
        </w:rPr>
      </w:pPr>
    </w:p>
    <w:p w:rsidR="002015F7" w:rsidRDefault="002015F7">
      <w:pPr>
        <w:pStyle w:val="BodyText"/>
        <w:spacing w:before="8"/>
        <w:rPr>
          <w:sz w:val="35"/>
        </w:rPr>
      </w:pPr>
    </w:p>
    <w:p w:rsidR="002015F7" w:rsidRDefault="002015F7">
      <w:pPr>
        <w:ind w:left="305"/>
        <w:rPr>
          <w:rFonts w:ascii="Century Gothic"/>
          <w:sz w:val="8"/>
        </w:rPr>
      </w:pPr>
      <w:r>
        <w:rPr>
          <w:rFonts w:ascii="Century Gothic"/>
          <w:color w:val="FFFFFF"/>
          <w:w w:val="75"/>
          <w:sz w:val="8"/>
        </w:rPr>
        <w:t>Produced for College of the Holy Cross by mapformation LLC. Last updated August 9, 2013.</w:t>
      </w:r>
    </w:p>
    <w:p w:rsidR="002015F7" w:rsidRDefault="002015F7">
      <w:pPr>
        <w:rPr>
          <w:rFonts w:ascii="Century Gothic"/>
          <w:sz w:val="8"/>
        </w:rPr>
        <w:sectPr w:rsidR="002015F7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3124" w:space="40"/>
            <w:col w:w="3052" w:space="39"/>
            <w:col w:w="5985"/>
          </w:cols>
        </w:sectPr>
      </w:pPr>
    </w:p>
    <w:p w:rsidR="002015F7" w:rsidRDefault="002015F7">
      <w:pPr>
        <w:pStyle w:val="ListParagraph"/>
        <w:numPr>
          <w:ilvl w:val="1"/>
          <w:numId w:val="2"/>
        </w:numPr>
        <w:tabs>
          <w:tab w:val="left" w:pos="1340"/>
        </w:tabs>
        <w:spacing w:before="8"/>
        <w:rPr>
          <w:sz w:val="12"/>
        </w:rPr>
      </w:pPr>
      <w:r>
        <w:rPr>
          <w:color w:val="231F20"/>
          <w:spacing w:val="3"/>
          <w:sz w:val="12"/>
        </w:rPr>
        <w:t>Lehy</w:t>
      </w:r>
      <w:r>
        <w:rPr>
          <w:color w:val="231F20"/>
          <w:spacing w:val="13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1"/>
          <w:numId w:val="2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sz w:val="12"/>
        </w:rPr>
        <w:t>Healy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1"/>
          <w:numId w:val="2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sz w:val="12"/>
        </w:rPr>
        <w:t>Loyola</w:t>
      </w:r>
      <w:r>
        <w:rPr>
          <w:color w:val="231F20"/>
          <w:spacing w:val="13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1"/>
          <w:numId w:val="2"/>
        </w:numPr>
        <w:tabs>
          <w:tab w:val="left" w:pos="1340"/>
        </w:tabs>
        <w:rPr>
          <w:sz w:val="12"/>
        </w:rPr>
      </w:pPr>
      <w:r>
        <w:rPr>
          <w:color w:val="231F20"/>
          <w:spacing w:val="3"/>
          <w:sz w:val="12"/>
        </w:rPr>
        <w:t>Williams</w:t>
      </w:r>
      <w:r>
        <w:rPr>
          <w:color w:val="231F20"/>
          <w:spacing w:val="25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spacing w:before="54"/>
        <w:ind w:left="1339"/>
        <w:rPr>
          <w:rFonts w:ascii="Palatino Linotype"/>
          <w:i/>
          <w:sz w:val="12"/>
        </w:rPr>
      </w:pPr>
      <w:r>
        <w:br w:type="column"/>
      </w:r>
      <w:r>
        <w:rPr>
          <w:rFonts w:ascii="Palatino Linotype"/>
          <w:i/>
          <w:color w:val="231F20"/>
          <w:sz w:val="12"/>
        </w:rPr>
        <w:t>(Mary Chapel, McCooey Chapel)</w:t>
      </w:r>
    </w:p>
    <w:p w:rsidR="002015F7" w:rsidRDefault="002015F7">
      <w:pPr>
        <w:pStyle w:val="ListParagraph"/>
        <w:numPr>
          <w:ilvl w:val="0"/>
          <w:numId w:val="5"/>
        </w:numPr>
        <w:tabs>
          <w:tab w:val="left" w:pos="1340"/>
        </w:tabs>
        <w:spacing w:before="22"/>
        <w:rPr>
          <w:sz w:val="12"/>
        </w:rPr>
      </w:pPr>
      <w:r>
        <w:rPr>
          <w:color w:val="231F20"/>
          <w:spacing w:val="3"/>
          <w:sz w:val="12"/>
        </w:rPr>
        <w:t>Greenhouse</w:t>
      </w:r>
    </w:p>
    <w:p w:rsidR="002015F7" w:rsidRDefault="002015F7">
      <w:pPr>
        <w:pStyle w:val="ListParagraph"/>
        <w:numPr>
          <w:ilvl w:val="0"/>
          <w:numId w:val="5"/>
        </w:numPr>
        <w:tabs>
          <w:tab w:val="left" w:pos="1340"/>
        </w:tabs>
        <w:spacing w:before="18"/>
        <w:rPr>
          <w:rFonts w:ascii="Palatino Linotype" w:hAnsi="Palatino Linotype"/>
          <w:i/>
          <w:sz w:val="12"/>
        </w:rPr>
      </w:pPr>
      <w:r>
        <w:rPr>
          <w:color w:val="231F20"/>
          <w:spacing w:val="3"/>
          <w:sz w:val="12"/>
        </w:rPr>
        <w:t xml:space="preserve">Campion House </w:t>
      </w:r>
      <w:r>
        <w:rPr>
          <w:rFonts w:ascii="Palatino Linotype" w:hAnsi="Palatino Linotype"/>
          <w:i/>
          <w:color w:val="231F20"/>
          <w:spacing w:val="3"/>
          <w:sz w:val="12"/>
        </w:rPr>
        <w:t>(Chaplains’</w:t>
      </w:r>
      <w:r>
        <w:rPr>
          <w:rFonts w:ascii="Palatino Linotype" w:hAnsi="Palatino Linotype"/>
          <w:i/>
          <w:color w:val="231F20"/>
          <w:spacing w:val="12"/>
          <w:sz w:val="12"/>
        </w:rPr>
        <w:t xml:space="preserve"> </w:t>
      </w:r>
      <w:r>
        <w:rPr>
          <w:rFonts w:ascii="Palatino Linotype" w:hAnsi="Palatino Linotype"/>
          <w:i/>
          <w:color w:val="231F20"/>
          <w:spacing w:val="2"/>
          <w:sz w:val="12"/>
        </w:rPr>
        <w:t>Office)</w:t>
      </w:r>
    </w:p>
    <w:p w:rsidR="002015F7" w:rsidRDefault="002015F7">
      <w:pPr>
        <w:pStyle w:val="ListParagraph"/>
        <w:numPr>
          <w:ilvl w:val="0"/>
          <w:numId w:val="5"/>
        </w:numPr>
        <w:tabs>
          <w:tab w:val="left" w:pos="1340"/>
        </w:tabs>
        <w:spacing w:before="22" w:line="102" w:lineRule="exact"/>
        <w:rPr>
          <w:sz w:val="12"/>
        </w:rPr>
      </w:pPr>
      <w:r>
        <w:rPr>
          <w:color w:val="231F20"/>
          <w:spacing w:val="3"/>
          <w:sz w:val="12"/>
        </w:rPr>
        <w:t>Kimball</w:t>
      </w:r>
      <w:r>
        <w:rPr>
          <w:color w:val="231F20"/>
          <w:spacing w:val="11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BodyText"/>
        <w:spacing w:before="131"/>
        <w:ind w:left="416"/>
      </w:pPr>
      <w:r>
        <w:br w:type="column"/>
      </w:r>
      <w:r>
        <w:rPr>
          <w:rFonts w:ascii="Century Gothic"/>
          <w:color w:val="FFFFFF"/>
        </w:rPr>
        <w:t xml:space="preserve">P </w:t>
      </w:r>
      <w:r>
        <w:rPr>
          <w:color w:val="231F20"/>
        </w:rPr>
        <w:t>Student Parking</w:t>
      </w:r>
    </w:p>
    <w:p w:rsidR="002015F7" w:rsidRDefault="002015F7">
      <w:pPr>
        <w:pStyle w:val="BodyText"/>
        <w:spacing w:before="149"/>
        <w:ind w:left="416"/>
      </w:pPr>
      <w:r>
        <w:rPr>
          <w:rFonts w:ascii="Century Gothic"/>
          <w:color w:val="FFFFFF"/>
        </w:rPr>
        <w:t xml:space="preserve">P </w:t>
      </w:r>
      <w:r>
        <w:rPr>
          <w:color w:val="231F20"/>
        </w:rPr>
        <w:t>Employee Parking</w:t>
      </w:r>
    </w:p>
    <w:p w:rsidR="002015F7" w:rsidRDefault="002015F7">
      <w:pPr>
        <w:pStyle w:val="BodyText"/>
        <w:spacing w:before="130"/>
        <w:ind w:left="368"/>
      </w:pPr>
      <w:r>
        <w:br w:type="column"/>
      </w:r>
      <w:r>
        <w:rPr>
          <w:rFonts w:ascii="Century Gothic"/>
          <w:color w:val="FFFFFF"/>
          <w:w w:val="95"/>
        </w:rPr>
        <w:t xml:space="preserve">G </w:t>
      </w:r>
      <w:r>
        <w:rPr>
          <w:color w:val="231F20"/>
          <w:w w:val="95"/>
        </w:rPr>
        <w:t>Gate</w:t>
      </w:r>
    </w:p>
    <w:p w:rsidR="002015F7" w:rsidRDefault="002015F7">
      <w:pPr>
        <w:pStyle w:val="BodyText"/>
        <w:spacing w:before="170"/>
        <w:ind w:left="536"/>
      </w:pPr>
      <w:r>
        <w:rPr>
          <w:color w:val="231F20"/>
        </w:rPr>
        <w:t>Accessible Entrance</w:t>
      </w:r>
    </w:p>
    <w:p w:rsidR="002015F7" w:rsidRDefault="002015F7">
      <w:pPr>
        <w:pStyle w:val="BodyText"/>
        <w:spacing w:before="7" w:line="306" w:lineRule="exact"/>
        <w:ind w:left="774" w:right="551"/>
      </w:pPr>
      <w:r>
        <w:br w:type="column"/>
      </w:r>
      <w:r>
        <w:rPr>
          <w:color w:val="231F20"/>
        </w:rPr>
        <w:t>AEDs (Defibulators) Emergency Call Box</w:t>
      </w:r>
    </w:p>
    <w:p w:rsidR="002015F7" w:rsidRDefault="002015F7">
      <w:pPr>
        <w:spacing w:line="306" w:lineRule="exact"/>
        <w:sectPr w:rsidR="002015F7">
          <w:type w:val="continuous"/>
          <w:pgSz w:w="12240" w:h="15840"/>
          <w:pgMar w:top="0" w:right="0" w:bottom="280" w:left="0" w:header="720" w:footer="720" w:gutter="0"/>
          <w:cols w:num="5" w:space="720" w:equalWidth="0">
            <w:col w:w="2144" w:space="737"/>
            <w:col w:w="3202" w:space="40"/>
            <w:col w:w="1562" w:space="40"/>
            <w:col w:w="1621" w:space="39"/>
            <w:col w:w="2855"/>
          </w:cols>
        </w:sectPr>
      </w:pPr>
    </w:p>
    <w:p w:rsidR="002015F7" w:rsidRDefault="002015F7">
      <w:pPr>
        <w:pStyle w:val="ListParagraph"/>
        <w:numPr>
          <w:ilvl w:val="0"/>
          <w:numId w:val="4"/>
        </w:numPr>
        <w:tabs>
          <w:tab w:val="left" w:pos="1340"/>
        </w:tabs>
        <w:spacing w:before="8"/>
        <w:rPr>
          <w:sz w:val="12"/>
        </w:rPr>
      </w:pPr>
      <w:r>
        <w:rPr>
          <w:color w:val="231F20"/>
          <w:spacing w:val="3"/>
          <w:sz w:val="12"/>
        </w:rPr>
        <w:t>Alumni</w:t>
      </w:r>
      <w:r>
        <w:rPr>
          <w:color w:val="231F20"/>
          <w:spacing w:val="20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4"/>
        </w:numPr>
        <w:tabs>
          <w:tab w:val="left" w:pos="1340"/>
        </w:tabs>
        <w:spacing w:before="33"/>
        <w:rPr>
          <w:sz w:val="12"/>
        </w:rPr>
      </w:pPr>
      <w:r>
        <w:rPr>
          <w:color w:val="231F20"/>
          <w:spacing w:val="3"/>
          <w:w w:val="105"/>
          <w:sz w:val="12"/>
        </w:rPr>
        <w:t>Carlin</w:t>
      </w:r>
      <w:r>
        <w:rPr>
          <w:color w:val="231F20"/>
          <w:spacing w:val="10"/>
          <w:w w:val="105"/>
          <w:sz w:val="12"/>
        </w:rPr>
        <w:t xml:space="preserve"> </w:t>
      </w:r>
      <w:r>
        <w:rPr>
          <w:color w:val="231F20"/>
          <w:spacing w:val="2"/>
          <w:w w:val="105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4"/>
        </w:numPr>
        <w:tabs>
          <w:tab w:val="left" w:pos="1340"/>
        </w:tabs>
        <w:rPr>
          <w:sz w:val="12"/>
        </w:rPr>
      </w:pPr>
      <w:r>
        <w:rPr>
          <w:color w:val="231F20"/>
          <w:spacing w:val="5"/>
          <w:sz w:val="12"/>
        </w:rPr>
        <w:t>Wheeler</w:t>
      </w:r>
      <w:r>
        <w:rPr>
          <w:color w:val="231F20"/>
          <w:spacing w:val="25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pStyle w:val="ListParagraph"/>
        <w:numPr>
          <w:ilvl w:val="0"/>
          <w:numId w:val="4"/>
        </w:numPr>
        <w:tabs>
          <w:tab w:val="left" w:pos="1340"/>
        </w:tabs>
        <w:rPr>
          <w:sz w:val="12"/>
        </w:rPr>
      </w:pPr>
      <w:r>
        <w:rPr>
          <w:color w:val="231F20"/>
          <w:spacing w:val="2"/>
          <w:sz w:val="12"/>
        </w:rPr>
        <w:t>Figge</w:t>
      </w:r>
      <w:r>
        <w:rPr>
          <w:color w:val="231F20"/>
          <w:spacing w:val="13"/>
          <w:sz w:val="12"/>
        </w:rPr>
        <w:t xml:space="preserve"> </w:t>
      </w:r>
      <w:r>
        <w:rPr>
          <w:color w:val="231F20"/>
          <w:spacing w:val="2"/>
          <w:sz w:val="12"/>
        </w:rPr>
        <w:t>Hall</w:t>
      </w:r>
    </w:p>
    <w:p w:rsidR="002015F7" w:rsidRDefault="002015F7">
      <w:pPr>
        <w:spacing w:before="25"/>
        <w:ind w:left="1339"/>
        <w:rPr>
          <w:rFonts w:ascii="Palatino Linotype"/>
          <w:i/>
          <w:sz w:val="12"/>
        </w:rPr>
      </w:pPr>
      <w:r>
        <w:br w:type="column"/>
      </w:r>
      <w:r>
        <w:rPr>
          <w:rFonts w:ascii="Palatino Linotype"/>
          <w:i/>
          <w:color w:val="231F20"/>
          <w:w w:val="95"/>
          <w:sz w:val="12"/>
        </w:rPr>
        <w:t>(Student Dining, Seelos Theater)</w:t>
      </w:r>
    </w:p>
    <w:p w:rsidR="002015F7" w:rsidRDefault="002015F7">
      <w:pPr>
        <w:pStyle w:val="ListParagraph"/>
        <w:numPr>
          <w:ilvl w:val="0"/>
          <w:numId w:val="3"/>
        </w:numPr>
        <w:tabs>
          <w:tab w:val="left" w:pos="1340"/>
        </w:tabs>
        <w:spacing w:before="22"/>
        <w:rPr>
          <w:sz w:val="12"/>
        </w:rPr>
      </w:pPr>
      <w:r>
        <w:rPr>
          <w:color w:val="231F20"/>
          <w:spacing w:val="3"/>
          <w:sz w:val="12"/>
        </w:rPr>
        <w:t>Maintenance</w:t>
      </w:r>
      <w:r>
        <w:rPr>
          <w:color w:val="231F20"/>
          <w:spacing w:val="15"/>
          <w:sz w:val="12"/>
        </w:rPr>
        <w:t xml:space="preserve"> </w:t>
      </w:r>
      <w:r>
        <w:rPr>
          <w:color w:val="231F20"/>
          <w:spacing w:val="5"/>
          <w:sz w:val="12"/>
        </w:rPr>
        <w:t>Building</w:t>
      </w:r>
    </w:p>
    <w:p w:rsidR="002015F7" w:rsidRDefault="002015F7">
      <w:pPr>
        <w:pStyle w:val="ListParagraph"/>
        <w:numPr>
          <w:ilvl w:val="0"/>
          <w:numId w:val="3"/>
        </w:numPr>
        <w:tabs>
          <w:tab w:val="left" w:pos="1340"/>
        </w:tabs>
        <w:rPr>
          <w:sz w:val="12"/>
        </w:rPr>
      </w:pPr>
      <w:r>
        <w:rPr>
          <w:color w:val="231F20"/>
          <w:spacing w:val="2"/>
          <w:sz w:val="12"/>
        </w:rPr>
        <w:t>Parking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pacing w:val="3"/>
          <w:sz w:val="12"/>
        </w:rPr>
        <w:t>Garage</w:t>
      </w:r>
    </w:p>
    <w:p w:rsidR="002015F7" w:rsidRDefault="002015F7">
      <w:pPr>
        <w:pStyle w:val="BodyText"/>
        <w:spacing w:before="31"/>
        <w:ind w:left="625"/>
      </w:pPr>
      <w:r>
        <w:br w:type="column"/>
      </w:r>
      <w:r>
        <w:rPr>
          <w:rFonts w:ascii="Century Gothic"/>
          <w:color w:val="FFFFFF"/>
        </w:rPr>
        <w:t xml:space="preserve">P </w:t>
      </w:r>
      <w:r>
        <w:rPr>
          <w:color w:val="231F20"/>
        </w:rPr>
        <w:t>Visitor Parking</w:t>
      </w:r>
    </w:p>
    <w:p w:rsidR="002015F7" w:rsidRDefault="002015F7">
      <w:pPr>
        <w:pStyle w:val="BodyText"/>
        <w:spacing w:before="5"/>
        <w:rPr>
          <w:sz w:val="17"/>
        </w:rPr>
      </w:pPr>
    </w:p>
    <w:p w:rsidR="002015F7" w:rsidRDefault="002015F7">
      <w:pPr>
        <w:pStyle w:val="BodyText"/>
        <w:ind w:left="786"/>
      </w:pPr>
      <w:r>
        <w:rPr>
          <w:color w:val="231F20"/>
        </w:rPr>
        <w:t>Accessible Parking</w:t>
      </w:r>
    </w:p>
    <w:p w:rsidR="002015F7" w:rsidRDefault="002015F7">
      <w:pPr>
        <w:pStyle w:val="BodyText"/>
        <w:spacing w:before="73"/>
        <w:ind w:left="506"/>
      </w:pPr>
      <w:r>
        <w:br w:type="column"/>
      </w:r>
      <w:r>
        <w:rPr>
          <w:color w:val="231F20"/>
          <w:w w:val="105"/>
        </w:rPr>
        <w:t>Wheelchair Lift</w:t>
      </w:r>
    </w:p>
    <w:p w:rsidR="002015F7" w:rsidRDefault="002015F7">
      <w:pPr>
        <w:pStyle w:val="BodyText"/>
        <w:spacing w:before="159"/>
        <w:ind w:left="342"/>
      </w:pPr>
      <w:r>
        <w:rPr>
          <w:rFonts w:ascii="Century Gothic"/>
          <w:color w:val="FFFFFF"/>
        </w:rPr>
        <w:t xml:space="preserve">D </w:t>
      </w:r>
      <w:r>
        <w:rPr>
          <w:color w:val="231F20"/>
        </w:rPr>
        <w:t>Shipping &amp; Receiving Dock</w:t>
      </w:r>
    </w:p>
    <w:sectPr w:rsidR="002015F7" w:rsidSect="00885254">
      <w:type w:val="continuous"/>
      <w:pgSz w:w="12240" w:h="15840"/>
      <w:pgMar w:top="0" w:right="0" w:bottom="280" w:left="0" w:header="720" w:footer="720" w:gutter="0"/>
      <w:cols w:num="4" w:space="720" w:equalWidth="0">
        <w:col w:w="2112" w:space="770"/>
        <w:col w:w="2994" w:space="39"/>
        <w:col w:w="1797" w:space="39"/>
        <w:col w:w="44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044F8"/>
    <w:multiLevelType w:val="hybridMultilevel"/>
    <w:tmpl w:val="56266C64"/>
    <w:lvl w:ilvl="0" w:tplc="C334304C">
      <w:start w:val="2"/>
      <w:numFmt w:val="decimal"/>
      <w:lvlText w:val="%1"/>
      <w:lvlJc w:val="left"/>
      <w:pPr>
        <w:ind w:left="1339" w:hanging="244"/>
      </w:pPr>
      <w:rPr>
        <w:rFonts w:ascii="Times New Roman" w:eastAsia="Times New Roman" w:hAnsi="Times New Roman" w:cs="Times New Roman" w:hint="default"/>
        <w:color w:val="231F20"/>
        <w:w w:val="92"/>
        <w:sz w:val="12"/>
        <w:szCs w:val="12"/>
      </w:rPr>
    </w:lvl>
    <w:lvl w:ilvl="1" w:tplc="24A886FC">
      <w:numFmt w:val="bullet"/>
      <w:lvlText w:val="•"/>
      <w:lvlJc w:val="left"/>
      <w:pPr>
        <w:ind w:left="1518" w:hanging="244"/>
      </w:pPr>
      <w:rPr>
        <w:rFonts w:hint="default"/>
      </w:rPr>
    </w:lvl>
    <w:lvl w:ilvl="2" w:tplc="D1B6DC10">
      <w:numFmt w:val="bullet"/>
      <w:lvlText w:val="•"/>
      <w:lvlJc w:val="left"/>
      <w:pPr>
        <w:ind w:left="1696" w:hanging="244"/>
      </w:pPr>
      <w:rPr>
        <w:rFonts w:hint="default"/>
      </w:rPr>
    </w:lvl>
    <w:lvl w:ilvl="3" w:tplc="E962D0D2">
      <w:numFmt w:val="bullet"/>
      <w:lvlText w:val="•"/>
      <w:lvlJc w:val="left"/>
      <w:pPr>
        <w:ind w:left="1875" w:hanging="244"/>
      </w:pPr>
      <w:rPr>
        <w:rFonts w:hint="default"/>
      </w:rPr>
    </w:lvl>
    <w:lvl w:ilvl="4" w:tplc="9FAE4ECA">
      <w:numFmt w:val="bullet"/>
      <w:lvlText w:val="•"/>
      <w:lvlJc w:val="left"/>
      <w:pPr>
        <w:ind w:left="2053" w:hanging="244"/>
      </w:pPr>
      <w:rPr>
        <w:rFonts w:hint="default"/>
      </w:rPr>
    </w:lvl>
    <w:lvl w:ilvl="5" w:tplc="21DC5F9E">
      <w:numFmt w:val="bullet"/>
      <w:lvlText w:val="•"/>
      <w:lvlJc w:val="left"/>
      <w:pPr>
        <w:ind w:left="2231" w:hanging="244"/>
      </w:pPr>
      <w:rPr>
        <w:rFonts w:hint="default"/>
      </w:rPr>
    </w:lvl>
    <w:lvl w:ilvl="6" w:tplc="AAC494CE">
      <w:numFmt w:val="bullet"/>
      <w:lvlText w:val="•"/>
      <w:lvlJc w:val="left"/>
      <w:pPr>
        <w:ind w:left="2410" w:hanging="244"/>
      </w:pPr>
      <w:rPr>
        <w:rFonts w:hint="default"/>
      </w:rPr>
    </w:lvl>
    <w:lvl w:ilvl="7" w:tplc="111EF07C">
      <w:numFmt w:val="bullet"/>
      <w:lvlText w:val="•"/>
      <w:lvlJc w:val="left"/>
      <w:pPr>
        <w:ind w:left="2588" w:hanging="244"/>
      </w:pPr>
      <w:rPr>
        <w:rFonts w:hint="default"/>
      </w:rPr>
    </w:lvl>
    <w:lvl w:ilvl="8" w:tplc="7A14F1C6">
      <w:numFmt w:val="bullet"/>
      <w:lvlText w:val="•"/>
      <w:lvlJc w:val="left"/>
      <w:pPr>
        <w:ind w:left="2766" w:hanging="244"/>
      </w:pPr>
      <w:rPr>
        <w:rFonts w:hint="default"/>
      </w:rPr>
    </w:lvl>
  </w:abstractNum>
  <w:abstractNum w:abstractNumId="1">
    <w:nsid w:val="52211046"/>
    <w:multiLevelType w:val="hybridMultilevel"/>
    <w:tmpl w:val="E730DEE0"/>
    <w:lvl w:ilvl="0" w:tplc="EA125E34">
      <w:start w:val="39"/>
      <w:numFmt w:val="decimal"/>
      <w:lvlText w:val="%1"/>
      <w:lvlJc w:val="left"/>
      <w:pPr>
        <w:ind w:left="1339" w:hanging="244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12"/>
        <w:szCs w:val="12"/>
      </w:rPr>
    </w:lvl>
    <w:lvl w:ilvl="1" w:tplc="7AA0AD1C">
      <w:numFmt w:val="bullet"/>
      <w:lvlText w:val="•"/>
      <w:lvlJc w:val="left"/>
      <w:pPr>
        <w:ind w:left="1505" w:hanging="244"/>
      </w:pPr>
      <w:rPr>
        <w:rFonts w:hint="default"/>
      </w:rPr>
    </w:lvl>
    <w:lvl w:ilvl="2" w:tplc="970EA29C">
      <w:numFmt w:val="bullet"/>
      <w:lvlText w:val="•"/>
      <w:lvlJc w:val="left"/>
      <w:pPr>
        <w:ind w:left="1670" w:hanging="244"/>
      </w:pPr>
      <w:rPr>
        <w:rFonts w:hint="default"/>
      </w:rPr>
    </w:lvl>
    <w:lvl w:ilvl="3" w:tplc="E1F29314">
      <w:numFmt w:val="bullet"/>
      <w:lvlText w:val="•"/>
      <w:lvlJc w:val="left"/>
      <w:pPr>
        <w:ind w:left="1835" w:hanging="244"/>
      </w:pPr>
      <w:rPr>
        <w:rFonts w:hint="default"/>
      </w:rPr>
    </w:lvl>
    <w:lvl w:ilvl="4" w:tplc="114258B0">
      <w:numFmt w:val="bullet"/>
      <w:lvlText w:val="•"/>
      <w:lvlJc w:val="left"/>
      <w:pPr>
        <w:ind w:left="2001" w:hanging="244"/>
      </w:pPr>
      <w:rPr>
        <w:rFonts w:hint="default"/>
      </w:rPr>
    </w:lvl>
    <w:lvl w:ilvl="5" w:tplc="AACA7300">
      <w:numFmt w:val="bullet"/>
      <w:lvlText w:val="•"/>
      <w:lvlJc w:val="left"/>
      <w:pPr>
        <w:ind w:left="2166" w:hanging="244"/>
      </w:pPr>
      <w:rPr>
        <w:rFonts w:hint="default"/>
      </w:rPr>
    </w:lvl>
    <w:lvl w:ilvl="6" w:tplc="4986058A">
      <w:numFmt w:val="bullet"/>
      <w:lvlText w:val="•"/>
      <w:lvlJc w:val="left"/>
      <w:pPr>
        <w:ind w:left="2331" w:hanging="244"/>
      </w:pPr>
      <w:rPr>
        <w:rFonts w:hint="default"/>
      </w:rPr>
    </w:lvl>
    <w:lvl w:ilvl="7" w:tplc="EC42437E">
      <w:numFmt w:val="bullet"/>
      <w:lvlText w:val="•"/>
      <w:lvlJc w:val="left"/>
      <w:pPr>
        <w:ind w:left="2497" w:hanging="244"/>
      </w:pPr>
      <w:rPr>
        <w:rFonts w:hint="default"/>
      </w:rPr>
    </w:lvl>
    <w:lvl w:ilvl="8" w:tplc="A5D69AD2">
      <w:numFmt w:val="bullet"/>
      <w:lvlText w:val="•"/>
      <w:lvlJc w:val="left"/>
      <w:pPr>
        <w:ind w:left="2662" w:hanging="244"/>
      </w:pPr>
      <w:rPr>
        <w:rFonts w:hint="default"/>
      </w:rPr>
    </w:lvl>
  </w:abstractNum>
  <w:abstractNum w:abstractNumId="2">
    <w:nsid w:val="59BA06FB"/>
    <w:multiLevelType w:val="hybridMultilevel"/>
    <w:tmpl w:val="185022DE"/>
    <w:lvl w:ilvl="0" w:tplc="E00A8028">
      <w:start w:val="36"/>
      <w:numFmt w:val="decimal"/>
      <w:lvlText w:val="%1"/>
      <w:lvlJc w:val="left"/>
      <w:pPr>
        <w:ind w:left="1339" w:hanging="244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12"/>
        <w:szCs w:val="12"/>
      </w:rPr>
    </w:lvl>
    <w:lvl w:ilvl="1" w:tplc="E6EC7624">
      <w:numFmt w:val="bullet"/>
      <w:lvlText w:val="•"/>
      <w:lvlJc w:val="left"/>
      <w:pPr>
        <w:ind w:left="1526" w:hanging="244"/>
      </w:pPr>
      <w:rPr>
        <w:rFonts w:hint="default"/>
      </w:rPr>
    </w:lvl>
    <w:lvl w:ilvl="2" w:tplc="9E582720">
      <w:numFmt w:val="bullet"/>
      <w:lvlText w:val="•"/>
      <w:lvlJc w:val="left"/>
      <w:pPr>
        <w:ind w:left="1712" w:hanging="244"/>
      </w:pPr>
      <w:rPr>
        <w:rFonts w:hint="default"/>
      </w:rPr>
    </w:lvl>
    <w:lvl w:ilvl="3" w:tplc="5374DD40">
      <w:numFmt w:val="bullet"/>
      <w:lvlText w:val="•"/>
      <w:lvlJc w:val="left"/>
      <w:pPr>
        <w:ind w:left="1898" w:hanging="244"/>
      </w:pPr>
      <w:rPr>
        <w:rFonts w:hint="default"/>
      </w:rPr>
    </w:lvl>
    <w:lvl w:ilvl="4" w:tplc="83F86844">
      <w:numFmt w:val="bullet"/>
      <w:lvlText w:val="•"/>
      <w:lvlJc w:val="left"/>
      <w:pPr>
        <w:ind w:left="2084" w:hanging="244"/>
      </w:pPr>
      <w:rPr>
        <w:rFonts w:hint="default"/>
      </w:rPr>
    </w:lvl>
    <w:lvl w:ilvl="5" w:tplc="5F14EDCE">
      <w:numFmt w:val="bullet"/>
      <w:lvlText w:val="•"/>
      <w:lvlJc w:val="left"/>
      <w:pPr>
        <w:ind w:left="2270" w:hanging="244"/>
      </w:pPr>
      <w:rPr>
        <w:rFonts w:hint="default"/>
      </w:rPr>
    </w:lvl>
    <w:lvl w:ilvl="6" w:tplc="A97EDEB6">
      <w:numFmt w:val="bullet"/>
      <w:lvlText w:val="•"/>
      <w:lvlJc w:val="left"/>
      <w:pPr>
        <w:ind w:left="2457" w:hanging="244"/>
      </w:pPr>
      <w:rPr>
        <w:rFonts w:hint="default"/>
      </w:rPr>
    </w:lvl>
    <w:lvl w:ilvl="7" w:tplc="A268F97C">
      <w:numFmt w:val="bullet"/>
      <w:lvlText w:val="•"/>
      <w:lvlJc w:val="left"/>
      <w:pPr>
        <w:ind w:left="2643" w:hanging="244"/>
      </w:pPr>
      <w:rPr>
        <w:rFonts w:hint="default"/>
      </w:rPr>
    </w:lvl>
    <w:lvl w:ilvl="8" w:tplc="9E3E3C90">
      <w:numFmt w:val="bullet"/>
      <w:lvlText w:val="•"/>
      <w:lvlJc w:val="left"/>
      <w:pPr>
        <w:ind w:left="2829" w:hanging="244"/>
      </w:pPr>
      <w:rPr>
        <w:rFonts w:hint="default"/>
      </w:rPr>
    </w:lvl>
  </w:abstractNum>
  <w:abstractNum w:abstractNumId="3">
    <w:nsid w:val="77C47863"/>
    <w:multiLevelType w:val="hybridMultilevel"/>
    <w:tmpl w:val="5F804A88"/>
    <w:lvl w:ilvl="0" w:tplc="BFEEC9CE">
      <w:start w:val="19"/>
      <w:numFmt w:val="decimal"/>
      <w:lvlText w:val="%1"/>
      <w:lvlJc w:val="left"/>
      <w:pPr>
        <w:ind w:left="1339" w:hanging="244"/>
      </w:pPr>
      <w:rPr>
        <w:rFonts w:ascii="Times New Roman" w:eastAsia="Times New Roman" w:hAnsi="Times New Roman" w:cs="Times New Roman" w:hint="default"/>
        <w:color w:val="231F20"/>
        <w:spacing w:val="-3"/>
        <w:w w:val="92"/>
        <w:sz w:val="12"/>
        <w:szCs w:val="12"/>
      </w:rPr>
    </w:lvl>
    <w:lvl w:ilvl="1" w:tplc="6E089436">
      <w:numFmt w:val="bullet"/>
      <w:lvlText w:val="•"/>
      <w:lvlJc w:val="left"/>
      <w:pPr>
        <w:ind w:left="1417" w:hanging="244"/>
      </w:pPr>
      <w:rPr>
        <w:rFonts w:hint="default"/>
      </w:rPr>
    </w:lvl>
    <w:lvl w:ilvl="2" w:tplc="6C0A4282">
      <w:numFmt w:val="bullet"/>
      <w:lvlText w:val="•"/>
      <w:lvlJc w:val="left"/>
      <w:pPr>
        <w:ind w:left="1494" w:hanging="244"/>
      </w:pPr>
      <w:rPr>
        <w:rFonts w:hint="default"/>
      </w:rPr>
    </w:lvl>
    <w:lvl w:ilvl="3" w:tplc="E02CA97A">
      <w:numFmt w:val="bullet"/>
      <w:lvlText w:val="•"/>
      <w:lvlJc w:val="left"/>
      <w:pPr>
        <w:ind w:left="1571" w:hanging="244"/>
      </w:pPr>
      <w:rPr>
        <w:rFonts w:hint="default"/>
      </w:rPr>
    </w:lvl>
    <w:lvl w:ilvl="4" w:tplc="3642D532">
      <w:numFmt w:val="bullet"/>
      <w:lvlText w:val="•"/>
      <w:lvlJc w:val="left"/>
      <w:pPr>
        <w:ind w:left="1648" w:hanging="244"/>
      </w:pPr>
      <w:rPr>
        <w:rFonts w:hint="default"/>
      </w:rPr>
    </w:lvl>
    <w:lvl w:ilvl="5" w:tplc="99F00C9C">
      <w:numFmt w:val="bullet"/>
      <w:lvlText w:val="•"/>
      <w:lvlJc w:val="left"/>
      <w:pPr>
        <w:ind w:left="1725" w:hanging="244"/>
      </w:pPr>
      <w:rPr>
        <w:rFonts w:hint="default"/>
      </w:rPr>
    </w:lvl>
    <w:lvl w:ilvl="6" w:tplc="0CBE3244">
      <w:numFmt w:val="bullet"/>
      <w:lvlText w:val="•"/>
      <w:lvlJc w:val="left"/>
      <w:pPr>
        <w:ind w:left="1802" w:hanging="244"/>
      </w:pPr>
      <w:rPr>
        <w:rFonts w:hint="default"/>
      </w:rPr>
    </w:lvl>
    <w:lvl w:ilvl="7" w:tplc="B8FE728C">
      <w:numFmt w:val="bullet"/>
      <w:lvlText w:val="•"/>
      <w:lvlJc w:val="left"/>
      <w:pPr>
        <w:ind w:left="1879" w:hanging="244"/>
      </w:pPr>
      <w:rPr>
        <w:rFonts w:hint="default"/>
      </w:rPr>
    </w:lvl>
    <w:lvl w:ilvl="8" w:tplc="E3CA63B6">
      <w:numFmt w:val="bullet"/>
      <w:lvlText w:val="•"/>
      <w:lvlJc w:val="left"/>
      <w:pPr>
        <w:ind w:left="1956" w:hanging="244"/>
      </w:pPr>
      <w:rPr>
        <w:rFonts w:hint="default"/>
      </w:rPr>
    </w:lvl>
  </w:abstractNum>
  <w:abstractNum w:abstractNumId="4">
    <w:nsid w:val="799F2A19"/>
    <w:multiLevelType w:val="hybridMultilevel"/>
    <w:tmpl w:val="9C841EFC"/>
    <w:lvl w:ilvl="0" w:tplc="06D0D38C">
      <w:start w:val="24"/>
      <w:numFmt w:val="decimal"/>
      <w:lvlText w:val="%1"/>
      <w:lvlJc w:val="left"/>
      <w:pPr>
        <w:ind w:left="1057" w:hanging="244"/>
      </w:pPr>
      <w:rPr>
        <w:rFonts w:ascii="Times New Roman" w:eastAsia="Times New Roman" w:hAnsi="Times New Roman" w:cs="Times New Roman" w:hint="default"/>
        <w:color w:val="231F20"/>
        <w:spacing w:val="-3"/>
        <w:w w:val="93"/>
        <w:sz w:val="12"/>
        <w:szCs w:val="12"/>
      </w:rPr>
    </w:lvl>
    <w:lvl w:ilvl="1" w:tplc="1EA29A8C">
      <w:start w:val="15"/>
      <w:numFmt w:val="decimal"/>
      <w:lvlText w:val="%2"/>
      <w:lvlJc w:val="left"/>
      <w:pPr>
        <w:ind w:left="1339" w:hanging="244"/>
      </w:pPr>
      <w:rPr>
        <w:rFonts w:ascii="Times New Roman" w:eastAsia="Times New Roman" w:hAnsi="Times New Roman" w:cs="Times New Roman" w:hint="default"/>
        <w:color w:val="231F20"/>
        <w:spacing w:val="-3"/>
        <w:w w:val="87"/>
        <w:sz w:val="12"/>
        <w:szCs w:val="12"/>
      </w:rPr>
    </w:lvl>
    <w:lvl w:ilvl="2" w:tplc="7054E178">
      <w:numFmt w:val="bullet"/>
      <w:lvlText w:val="•"/>
      <w:lvlJc w:val="left"/>
      <w:pPr>
        <w:ind w:left="1077" w:hanging="244"/>
      </w:pPr>
      <w:rPr>
        <w:rFonts w:hint="default"/>
      </w:rPr>
    </w:lvl>
    <w:lvl w:ilvl="3" w:tplc="6690F876">
      <w:numFmt w:val="bullet"/>
      <w:lvlText w:val="•"/>
      <w:lvlJc w:val="left"/>
      <w:pPr>
        <w:ind w:left="815" w:hanging="244"/>
      </w:pPr>
      <w:rPr>
        <w:rFonts w:hint="default"/>
      </w:rPr>
    </w:lvl>
    <w:lvl w:ilvl="4" w:tplc="6BE6DFDC">
      <w:numFmt w:val="bullet"/>
      <w:lvlText w:val="•"/>
      <w:lvlJc w:val="left"/>
      <w:pPr>
        <w:ind w:left="553" w:hanging="244"/>
      </w:pPr>
      <w:rPr>
        <w:rFonts w:hint="default"/>
      </w:rPr>
    </w:lvl>
    <w:lvl w:ilvl="5" w:tplc="7A9C175E">
      <w:numFmt w:val="bullet"/>
      <w:lvlText w:val="•"/>
      <w:lvlJc w:val="left"/>
      <w:pPr>
        <w:ind w:left="291" w:hanging="244"/>
      </w:pPr>
      <w:rPr>
        <w:rFonts w:hint="default"/>
      </w:rPr>
    </w:lvl>
    <w:lvl w:ilvl="6" w:tplc="D0B40042">
      <w:numFmt w:val="bullet"/>
      <w:lvlText w:val="•"/>
      <w:lvlJc w:val="left"/>
      <w:pPr>
        <w:ind w:left="28" w:hanging="244"/>
      </w:pPr>
      <w:rPr>
        <w:rFonts w:hint="default"/>
      </w:rPr>
    </w:lvl>
    <w:lvl w:ilvl="7" w:tplc="4BEC0BA2">
      <w:numFmt w:val="bullet"/>
      <w:lvlText w:val="•"/>
      <w:lvlJc w:val="left"/>
      <w:pPr>
        <w:ind w:left="-234" w:hanging="244"/>
      </w:pPr>
      <w:rPr>
        <w:rFonts w:hint="default"/>
      </w:rPr>
    </w:lvl>
    <w:lvl w:ilvl="8" w:tplc="BDECBF2C">
      <w:numFmt w:val="bullet"/>
      <w:lvlText w:val="•"/>
      <w:lvlJc w:val="left"/>
      <w:pPr>
        <w:ind w:left="-496" w:hanging="244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29ED"/>
    <w:rsid w:val="002015F7"/>
    <w:rsid w:val="003724A9"/>
    <w:rsid w:val="003B5BE9"/>
    <w:rsid w:val="0048007A"/>
    <w:rsid w:val="00607611"/>
    <w:rsid w:val="006729ED"/>
    <w:rsid w:val="00885254"/>
    <w:rsid w:val="00C6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254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885254"/>
    <w:pPr>
      <w:outlineLvl w:val="0"/>
    </w:pPr>
    <w:rPr>
      <w:sz w:val="17"/>
      <w:szCs w:val="17"/>
    </w:rPr>
  </w:style>
  <w:style w:type="paragraph" w:styleId="Heading2">
    <w:name w:val="heading 2"/>
    <w:basedOn w:val="Normal"/>
    <w:link w:val="Heading2Char"/>
    <w:uiPriority w:val="99"/>
    <w:qFormat/>
    <w:rsid w:val="00885254"/>
    <w:pPr>
      <w:spacing w:before="1"/>
      <w:ind w:left="949"/>
      <w:outlineLvl w:val="1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A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5A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85254"/>
    <w:rPr>
      <w:sz w:val="12"/>
      <w:szCs w:val="1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F5AD7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885254"/>
    <w:pPr>
      <w:spacing w:before="32"/>
      <w:ind w:left="1339" w:hanging="244"/>
    </w:pPr>
  </w:style>
  <w:style w:type="paragraph" w:customStyle="1" w:styleId="TableParagraph">
    <w:name w:val="Table Paragraph"/>
    <w:basedOn w:val="Normal"/>
    <w:uiPriority w:val="99"/>
    <w:rsid w:val="008852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295</Words>
  <Characters>1685</Characters>
  <Application>Microsoft Office Outlook</Application>
  <DocSecurity>0</DocSecurity>
  <Lines>0</Lines>
  <Paragraphs>0</Paragraphs>
  <ScaleCrop>false</ScaleCrop>
  <Company>College of the Holy Cross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holycross2DFinal08122013</dc:title>
  <dc:subject/>
  <dc:creator/>
  <cp:keywords/>
  <dc:description/>
  <cp:lastModifiedBy>Ann</cp:lastModifiedBy>
  <cp:revision>3</cp:revision>
  <dcterms:created xsi:type="dcterms:W3CDTF">2019-04-02T17:56:00Z</dcterms:created>
  <dcterms:modified xsi:type="dcterms:W3CDTF">2019-04-02T17:57:00Z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CS6 (Macintosh)</vt:lpwstr>
  </property>
</Properties>
</file>